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26"/>
          <w:szCs w:val="28"/>
        </w:rPr>
        <w:id w:val="-2129930275"/>
        <w:docPartObj>
          <w:docPartGallery w:val="Cover Pages"/>
          <w:docPartUnique/>
        </w:docPartObj>
      </w:sdtPr>
      <w:sdtEndPr/>
      <w:sdtContent>
        <w:p w14:paraId="6733899E" w14:textId="77777777" w:rsidR="00D24EBB" w:rsidRPr="00303EB7" w:rsidRDefault="004E5D9D" w:rsidP="00303EB7">
          <w:pPr>
            <w:pStyle w:val="Intro"/>
          </w:pPr>
          <w:r w:rsidRPr="009C1C3D">
            <w:rPr>
              <w:noProof/>
            </w:rPr>
            <w:drawing>
              <wp:anchor distT="0" distB="0" distL="114300" distR="114300" simplePos="0" relativeHeight="251741184" behindDoc="1" locked="0" layoutInCell="1" allowOverlap="1" wp14:anchorId="04EACB51" wp14:editId="3E8684BE">
                <wp:simplePos x="0" y="0"/>
                <wp:positionH relativeFrom="page">
                  <wp:align>center</wp:align>
                </wp:positionH>
                <wp:positionV relativeFrom="page">
                  <wp:align>center</wp:align>
                </wp:positionV>
                <wp:extent cx="7560000" cy="10692000"/>
                <wp:effectExtent l="0" t="0" r="3175" b="0"/>
                <wp:wrapNone/>
                <wp:docPr id="206" name="Picture 10" descr="A picture containing text, businesscard, vector graphics&#10;&#10;Description automatically generated">
                  <a:extLst xmlns:a="http://schemas.openxmlformats.org/drawingml/2006/main">
                    <a:ext uri="{FF2B5EF4-FFF2-40B4-BE49-F238E27FC236}">
                      <a16:creationId xmlns:a16="http://schemas.microsoft.com/office/drawing/2014/main" id="{53AB4EE6-8AA6-4326-B4F0-B92E9703BB9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businesscard, vector graphics&#10;&#10;Description automatically generated">
                          <a:extLst>
                            <a:ext uri="{FF2B5EF4-FFF2-40B4-BE49-F238E27FC236}">
                              <a16:creationId xmlns:a16="http://schemas.microsoft.com/office/drawing/2014/main" id="{53AB4EE6-8AA6-4326-B4F0-B92E9703BB9F}"/>
                            </a:ext>
                          </a:extLst>
                        </pic:cNvPr>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3F334FFC" w14:textId="77777777" w:rsidR="000663E8" w:rsidRPr="00303EB7" w:rsidRDefault="00D24EBB" w:rsidP="00303EB7">
          <w:pPr>
            <w:pStyle w:val="Intro"/>
          </w:pPr>
          <w:r w:rsidRPr="00303EB7">
            <w:br w:type="page"/>
          </w:r>
        </w:p>
        <w:p w14:paraId="2E904B5E" w14:textId="77777777" w:rsidR="00ED65C0" w:rsidRDefault="000663E8" w:rsidP="00303EB7">
          <w:pPr>
            <w:pStyle w:val="Intro"/>
            <w:jc w:val="center"/>
          </w:pPr>
          <w:r w:rsidRPr="00303EB7">
            <w:lastRenderedPageBreak/>
            <w:br w:type="page"/>
          </w:r>
        </w:p>
        <w:p w14:paraId="70A8204D" w14:textId="77777777" w:rsidR="00FE7840" w:rsidRDefault="00FE7840" w:rsidP="00FE7840">
          <w:pPr>
            <w:pStyle w:val="Intro"/>
          </w:pPr>
        </w:p>
        <w:tbl>
          <w:tblPr>
            <w:tblStyle w:val="Tabelgitter-lys"/>
            <w:tblpPr w:vertAnchor="page" w:tblpY="1532"/>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4"/>
          </w:tblGrid>
          <w:tr w:rsidR="009B5CBF" w14:paraId="7E4B269D" w14:textId="77777777" w:rsidTr="009B5CBF">
            <w:trPr>
              <w:trHeight w:val="1247"/>
            </w:trPr>
            <w:tc>
              <w:tcPr>
                <w:tcW w:w="993" w:type="dxa"/>
              </w:tcPr>
              <w:p w14:paraId="7CEC0AED" w14:textId="77777777" w:rsidR="009B5CBF" w:rsidRDefault="009B5CBF" w:rsidP="009B5CBF">
                <w:pPr>
                  <w:pStyle w:val="Intro"/>
                  <w:jc w:val="center"/>
                </w:pPr>
              </w:p>
            </w:tc>
            <w:tc>
              <w:tcPr>
                <w:tcW w:w="8504" w:type="dxa"/>
              </w:tcPr>
              <w:p w14:paraId="066C281A" w14:textId="77777777" w:rsidR="009B5CBF" w:rsidRDefault="009B5CBF" w:rsidP="009B5CBF">
                <w:pPr>
                  <w:pStyle w:val="Intro"/>
                  <w:jc w:val="center"/>
                </w:pPr>
              </w:p>
            </w:tc>
          </w:tr>
          <w:tr w:rsidR="009B5CBF" w14:paraId="7346DFD1" w14:textId="77777777" w:rsidTr="009B5CBF">
            <w:tc>
              <w:tcPr>
                <w:tcW w:w="993" w:type="dxa"/>
              </w:tcPr>
              <w:p w14:paraId="24154594" w14:textId="77777777" w:rsidR="009B5CBF" w:rsidRDefault="009B5CBF" w:rsidP="009B5CBF">
                <w:pPr>
                  <w:pStyle w:val="Intro"/>
                  <w:jc w:val="center"/>
                </w:pPr>
              </w:p>
            </w:tc>
            <w:tc>
              <w:tcPr>
                <w:tcW w:w="8504" w:type="dxa"/>
              </w:tcPr>
              <w:p w14:paraId="5F1B1202" w14:textId="77777777" w:rsidR="009B5CBF" w:rsidRPr="00FE7840" w:rsidRDefault="009B5CBF" w:rsidP="009B5CBF">
                <w:pPr>
                  <w:pStyle w:val="Intro"/>
                  <w:spacing w:line="240" w:lineRule="auto"/>
                  <w:jc w:val="center"/>
                </w:pPr>
                <w:r w:rsidRPr="00FE7840">
                  <w:t>Hej</w:t>
                </w:r>
                <w:r>
                  <w:t xml:space="preserve"> med dig</w:t>
                </w:r>
              </w:p>
              <w:p w14:paraId="2C8ECF5D" w14:textId="77777777" w:rsidR="009B5CBF" w:rsidRPr="00FE7840" w:rsidRDefault="009B5CBF" w:rsidP="009B5CBF">
                <w:pPr>
                  <w:pStyle w:val="Intro"/>
                  <w:spacing w:line="240" w:lineRule="auto"/>
                </w:pPr>
              </w:p>
              <w:p w14:paraId="7DB5E731" w14:textId="77777777" w:rsidR="009B5CBF" w:rsidRPr="00FE7840" w:rsidRDefault="009B5CBF" w:rsidP="009B5CBF">
                <w:pPr>
                  <w:pStyle w:val="Intro"/>
                  <w:spacing w:line="240" w:lineRule="auto"/>
                </w:pPr>
                <w:r w:rsidRPr="00FE7840">
                  <w:t xml:space="preserve">Det sidste år har været en fæl mavepuster for mange. Farvel til frihed, fester og fællesskab. Goddag til </w:t>
                </w:r>
                <w:r>
                  <w:t xml:space="preserve"> </w:t>
                </w:r>
                <w:r w:rsidRPr="00FE7840">
                  <w:t xml:space="preserve">epidemi, ensomhed og endeløse dage på værelset. </w:t>
                </w:r>
              </w:p>
              <w:p w14:paraId="46733CC9" w14:textId="77777777" w:rsidR="009B5CBF" w:rsidRPr="00FE7840" w:rsidRDefault="009B5CBF" w:rsidP="009B5CBF">
                <w:pPr>
                  <w:pStyle w:val="Intro"/>
                  <w:spacing w:line="240" w:lineRule="auto"/>
                </w:pPr>
                <w:r w:rsidRPr="00FE7840">
                  <w:t>Og så kommer vi med et forløb om</w:t>
                </w:r>
                <w:r>
                  <w:t xml:space="preserve"> </w:t>
                </w:r>
                <w:r w:rsidRPr="00FE7840">
                  <w:t>taknemmelighed. Det kan virke helt malplaceret.</w:t>
                </w:r>
              </w:p>
              <w:p w14:paraId="4DEFB9C5" w14:textId="77777777" w:rsidR="009B5CBF" w:rsidRPr="00FE7840" w:rsidRDefault="009B5CBF" w:rsidP="009B5CBF">
                <w:pPr>
                  <w:pStyle w:val="Intro"/>
                  <w:spacing w:line="240" w:lineRule="auto"/>
                </w:pPr>
              </w:p>
              <w:p w14:paraId="00B690BD" w14:textId="77777777" w:rsidR="009B5CBF" w:rsidRPr="00FE7840" w:rsidRDefault="009B5CBF" w:rsidP="009B5CBF">
                <w:pPr>
                  <w:pStyle w:val="Intro"/>
                  <w:spacing w:line="240" w:lineRule="auto"/>
                </w:pPr>
                <w:r w:rsidRPr="00FE7840">
                  <w:t>Men man kan også vende det om og sige, at det netop nu er særligt vigtigt, at vi også husker at glæde os over alt det gode i livet. Ellers bliver det hele simpelthen for trist.</w:t>
                </w:r>
              </w:p>
              <w:p w14:paraId="76DB51C9" w14:textId="77777777" w:rsidR="009B5CBF" w:rsidRPr="00FE7840" w:rsidRDefault="009B5CBF" w:rsidP="009B5CBF">
                <w:pPr>
                  <w:pStyle w:val="Intro"/>
                  <w:spacing w:line="240" w:lineRule="auto"/>
                </w:pPr>
              </w:p>
              <w:p w14:paraId="56DD95E3" w14:textId="77777777" w:rsidR="009B5CBF" w:rsidRPr="00FE7840" w:rsidRDefault="009B5CBF" w:rsidP="009B5CBF">
                <w:pPr>
                  <w:pStyle w:val="Intro"/>
                  <w:spacing w:line="240" w:lineRule="auto"/>
                </w:pPr>
                <w:r w:rsidRPr="00FE7840">
                  <w:t xml:space="preserve">I forløbet her kommer du og dine klassekammerater netop til at øve jer i at lægge mærke til små og store kilder til glæde i hverdagen. </w:t>
                </w:r>
              </w:p>
              <w:p w14:paraId="0DCC133D" w14:textId="77777777" w:rsidR="009B5CBF" w:rsidRPr="00FE7840" w:rsidRDefault="009B5CBF" w:rsidP="009B5CBF">
                <w:pPr>
                  <w:pStyle w:val="Intro"/>
                  <w:spacing w:line="240" w:lineRule="auto"/>
                </w:pPr>
              </w:p>
              <w:p w14:paraId="690AC29B" w14:textId="77777777" w:rsidR="009B5CBF" w:rsidRPr="00FE7840" w:rsidRDefault="009B5CBF" w:rsidP="009B5CBF">
                <w:pPr>
                  <w:pStyle w:val="Intro"/>
                  <w:spacing w:line="240" w:lineRule="auto"/>
                </w:pPr>
                <w:r w:rsidRPr="00FE7840">
                  <w:t xml:space="preserve">Bagerst i hæftet kan du se eksempler på, hvad over 1.000 andre unge har fortalt os, at de er taknemmelige for. </w:t>
                </w:r>
              </w:p>
              <w:p w14:paraId="5CD89E08" w14:textId="77777777" w:rsidR="009B5CBF" w:rsidRPr="00FE7840" w:rsidRDefault="009B5CBF" w:rsidP="009B5CBF">
                <w:pPr>
                  <w:pStyle w:val="Intro"/>
                  <w:spacing w:line="240" w:lineRule="auto"/>
                </w:pPr>
              </w:p>
              <w:p w14:paraId="7D337E0E" w14:textId="77777777" w:rsidR="009B5CBF" w:rsidRPr="00FE7840" w:rsidRDefault="009B5CBF" w:rsidP="009B5CBF">
                <w:pPr>
                  <w:pStyle w:val="Intro"/>
                  <w:spacing w:line="240" w:lineRule="auto"/>
                </w:pPr>
                <w:r w:rsidRPr="00FE7840">
                  <w:t>Eller vil vi bare ønske dig rigtig god fornøjelse med forløbet.</w:t>
                </w:r>
              </w:p>
              <w:p w14:paraId="3B77E788" w14:textId="77777777" w:rsidR="009B5CBF" w:rsidRPr="00FE7840" w:rsidRDefault="009B5CBF" w:rsidP="009B5CBF">
                <w:pPr>
                  <w:pStyle w:val="Intro"/>
                  <w:spacing w:line="240" w:lineRule="auto"/>
                </w:pPr>
              </w:p>
              <w:p w14:paraId="01FA1D68" w14:textId="77777777" w:rsidR="009B5CBF" w:rsidRDefault="009B5CBF" w:rsidP="009B5CBF">
                <w:pPr>
                  <w:pStyle w:val="Intro"/>
                  <w:spacing w:line="240" w:lineRule="auto"/>
                </w:pPr>
                <w:r w:rsidRPr="00FE7840">
                  <w:t>Kh Taknemli’-teamet</w:t>
                </w:r>
              </w:p>
            </w:tc>
          </w:tr>
        </w:tbl>
        <w:p w14:paraId="0105483F" w14:textId="77777777" w:rsidR="005743B3" w:rsidRDefault="0022362D">
          <w:pPr>
            <w:spacing w:after="160" w:line="259" w:lineRule="auto"/>
            <w:rPr>
              <w:noProof/>
            </w:rPr>
          </w:pPr>
          <w:r w:rsidRPr="00303EB7">
            <w:br w:type="page"/>
          </w:r>
          <w:r w:rsidR="00174913">
            <w:rPr>
              <w:noProof/>
            </w:rPr>
            <w:lastRenderedPageBreak/>
            <w:drawing>
              <wp:anchor distT="0" distB="0" distL="114300" distR="114300" simplePos="0" relativeHeight="251689984" behindDoc="0" locked="0" layoutInCell="1" allowOverlap="1" wp14:anchorId="499F4E35" wp14:editId="7F881148">
                <wp:simplePos x="0" y="0"/>
                <wp:positionH relativeFrom="margin">
                  <wp:align>center</wp:align>
                </wp:positionH>
                <wp:positionV relativeFrom="page">
                  <wp:align>center</wp:align>
                </wp:positionV>
                <wp:extent cx="4932000" cy="6807600"/>
                <wp:effectExtent l="0" t="0" r="2540" b="0"/>
                <wp:wrapNone/>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4932000" cy="6807600"/>
                        </a:xfrm>
                        <a:prstGeom prst="rect">
                          <a:avLst/>
                        </a:prstGeom>
                      </pic:spPr>
                    </pic:pic>
                  </a:graphicData>
                </a:graphic>
                <wp14:sizeRelH relativeFrom="margin">
                  <wp14:pctWidth>0</wp14:pctWidth>
                </wp14:sizeRelH>
                <wp14:sizeRelV relativeFrom="margin">
                  <wp14:pctHeight>0</wp14:pctHeight>
                </wp14:sizeRelV>
              </wp:anchor>
            </w:drawing>
          </w:r>
          <w:r w:rsidR="00D015E7">
            <w:br w:type="page"/>
          </w:r>
        </w:p>
        <w:tbl>
          <w:tblPr>
            <w:tblStyle w:val="Tabelgitter-lys"/>
            <w:tblpPr w:vertAnchor="page" w:tblpY="153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5743B3" w14:paraId="27A013E4" w14:textId="77777777" w:rsidTr="005743B3">
            <w:trPr>
              <w:trHeight w:val="5952"/>
            </w:trPr>
            <w:tc>
              <w:tcPr>
                <w:tcW w:w="9356" w:type="dxa"/>
              </w:tcPr>
              <w:p w14:paraId="42B151E8" w14:textId="77777777" w:rsidR="005743B3" w:rsidRDefault="005743B3" w:rsidP="005743B3">
                <w:pPr>
                  <w:pStyle w:val="Intro"/>
                  <w:jc w:val="center"/>
                </w:pPr>
              </w:p>
            </w:tc>
          </w:tr>
          <w:tr w:rsidR="005743B3" w14:paraId="2D809C34" w14:textId="77777777" w:rsidTr="005743B3">
            <w:trPr>
              <w:trHeight w:hRule="exact" w:val="3118"/>
            </w:trPr>
            <w:tc>
              <w:tcPr>
                <w:tcW w:w="9356" w:type="dxa"/>
              </w:tcPr>
              <w:p w14:paraId="4327D244" w14:textId="77777777" w:rsidR="005743B3" w:rsidRDefault="005743B3" w:rsidP="005743B3">
                <w:pPr>
                  <w:pStyle w:val="Intro"/>
                </w:pPr>
                <w:r>
                  <w:t>Første lektion:</w:t>
                </w:r>
              </w:p>
              <w:p w14:paraId="69BA5CA2" w14:textId="77777777" w:rsidR="005743B3" w:rsidRPr="005743B3" w:rsidRDefault="005743B3" w:rsidP="005743B3">
                <w:pPr>
                  <w:pStyle w:val="Lektion"/>
                </w:pPr>
                <w:r w:rsidRPr="005743B3">
                  <w:t>Taknemmelighed: Den videnskabelige genvej til mere glæde</w:t>
                </w:r>
              </w:p>
            </w:tc>
          </w:tr>
        </w:tbl>
        <w:p w14:paraId="39F53934" w14:textId="77777777" w:rsidR="00C862CF" w:rsidRDefault="005743B3" w:rsidP="00C862CF">
          <w:pPr>
            <w:spacing w:after="160" w:line="259" w:lineRule="auto"/>
          </w:pPr>
          <w:r>
            <w:rPr>
              <w:noProof/>
            </w:rPr>
            <w:drawing>
              <wp:anchor distT="0" distB="0" distL="114300" distR="114300" simplePos="0" relativeHeight="251657213" behindDoc="1" locked="0" layoutInCell="1" allowOverlap="1" wp14:anchorId="220BE2AE" wp14:editId="3D03F9DD">
                <wp:simplePos x="0" y="0"/>
                <wp:positionH relativeFrom="page">
                  <wp:align>left</wp:align>
                </wp:positionH>
                <wp:positionV relativeFrom="page">
                  <wp:align>top</wp:align>
                </wp:positionV>
                <wp:extent cx="7559669" cy="10677378"/>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a:ext>
                          </a:extLst>
                        </a:blip>
                        <a:stretch>
                          <a:fillRect/>
                        </a:stretch>
                      </pic:blipFill>
                      <pic:spPr>
                        <a:xfrm>
                          <a:off x="0" y="0"/>
                          <a:ext cx="7561258" cy="10679623"/>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0FA05038" w14:textId="77777777" w:rsidR="004D191D" w:rsidRPr="004D191D" w:rsidRDefault="00D47255" w:rsidP="004D191D">
      <w:pPr>
        <w:pStyle w:val="Overskrift1"/>
      </w:pPr>
      <w:r w:rsidRPr="00D47255">
        <w:lastRenderedPageBreak/>
        <w:t xml:space="preserve">Øvelse 1: Hvem er det mest taknemmelige </w:t>
      </w:r>
      <w:r w:rsidR="00CD70DF">
        <w:br/>
      </w:r>
      <w:r w:rsidRPr="00D47255">
        <w:t>menneske, du kender</w:t>
      </w:r>
      <w:r w:rsidR="00EA38DB">
        <w:t>?</w:t>
      </w:r>
    </w:p>
    <w:p w14:paraId="14321D08" w14:textId="77777777" w:rsidR="004E5D9D" w:rsidRDefault="004D191D" w:rsidP="00EA38DB">
      <w:r>
        <w:rPr>
          <w:noProof/>
        </w:rPr>
        <mc:AlternateContent>
          <mc:Choice Requires="wps">
            <w:drawing>
              <wp:inline distT="0" distB="0" distL="0" distR="0" wp14:anchorId="5C956628" wp14:editId="6A7CE252">
                <wp:extent cx="6264000" cy="1533378"/>
                <wp:effectExtent l="0" t="0" r="3810" b="6350"/>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1533378"/>
                        </a:xfrm>
                        <a:prstGeom prst="roundRect">
                          <a:avLst>
                            <a:gd name="adj" fmla="val 2788"/>
                          </a:avLst>
                        </a:prstGeom>
                        <a:solidFill>
                          <a:schemeClr val="bg1"/>
                        </a:solidFill>
                        <a:ln w="9525">
                          <a:noFill/>
                          <a:miter lim="800000"/>
                          <a:headEnd/>
                          <a:tailEnd/>
                        </a:ln>
                      </wps:spPr>
                      <wps:txbx>
                        <w:txbxContent>
                          <w:p w14:paraId="7580761A" w14:textId="77777777" w:rsidR="003C2658" w:rsidRDefault="004D191D" w:rsidP="003C2658">
                            <w:pPr>
                              <w:pStyle w:val="Overskrift2"/>
                            </w:pPr>
                            <w:r w:rsidRPr="004D191D">
                              <w:t>Det mest taknemmelige menneske, jeg kender, er...</w:t>
                            </w:r>
                          </w:p>
                          <w:p w14:paraId="5C3FB51C" w14:textId="77777777" w:rsidR="003C2658" w:rsidRPr="003C2658" w:rsidRDefault="003C2658" w:rsidP="003C2658">
                            <w:pPr>
                              <w:pStyle w:val="Brdtekst"/>
                            </w:pPr>
                          </w:p>
                          <w:p w14:paraId="1313E225" w14:textId="77777777" w:rsidR="003C2658" w:rsidRPr="003C2658" w:rsidRDefault="003C2658" w:rsidP="003C2658"/>
                        </w:txbxContent>
                      </wps:txbx>
                      <wps:bodyPr rot="0" vert="horz" wrap="square" lIns="396000" tIns="180000" rIns="396000" bIns="360000" anchor="t" anchorCtr="0">
                        <a:spAutoFit/>
                      </wps:bodyPr>
                    </wps:wsp>
                  </a:graphicData>
                </a:graphic>
              </wp:inline>
            </w:drawing>
          </mc:Choice>
          <mc:Fallback>
            <w:pict>
              <v:roundrect w14:anchorId="5C956628" id="Text Box 2" o:spid="_x0000_s1026" style="width:493.25pt;height:120.7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" fillcolor="white [3212]" stroked="f">
                <v:stroke joinstyle="miter"/>
                <v:textbox style="mso-fit-shape-to-text:t" inset="11mm,5mm,11mm,10mm">
                  <w:txbxContent>
                    <w:p w14:paraId="7580761A" w14:textId="77777777" w:rsidR="003C2658" w:rsidRDefault="004D191D" w:rsidP="003C2658">
                      <w:pPr>
                        <w:pStyle w:val="Overskrift2"/>
                      </w:pPr>
                      <w:r w:rsidRPr="004D191D">
                        <w:t>Det mest taknemmelige menneske, jeg kender, er...</w:t>
                      </w:r>
                    </w:p>
                    <w:p w14:paraId="5C3FB51C" w14:textId="77777777" w:rsidR="003C2658" w:rsidRPr="003C2658" w:rsidRDefault="003C2658" w:rsidP="003C2658">
                      <w:pPr>
                        <w:pStyle w:val="Brdtekst"/>
                      </w:pPr>
                    </w:p>
                    <w:p w14:paraId="1313E225" w14:textId="77777777" w:rsidR="003C2658" w:rsidRPr="003C2658" w:rsidRDefault="003C2658" w:rsidP="003C2658"/>
                  </w:txbxContent>
                </v:textbox>
                <w10:anchorlock/>
              </v:roundrect>
            </w:pict>
          </mc:Fallback>
        </mc:AlternateContent>
      </w:r>
      <w:r w:rsidR="00F77A4F">
        <w:rPr>
          <w:noProof/>
        </w:rPr>
        <w:drawing>
          <wp:anchor distT="0" distB="0" distL="114300" distR="114300" simplePos="0" relativeHeight="251726848" behindDoc="0" locked="0" layoutInCell="1" allowOverlap="1" wp14:anchorId="5403632B" wp14:editId="21003A5F">
            <wp:simplePos x="0" y="0"/>
            <wp:positionH relativeFrom="leftMargin">
              <wp:posOffset>378173</wp:posOffset>
            </wp:positionH>
            <wp:positionV relativeFrom="paragraph">
              <wp:posOffset>189189</wp:posOffset>
            </wp:positionV>
            <wp:extent cx="468000" cy="644102"/>
            <wp:effectExtent l="0" t="0" r="8255" b="381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1" cstate="print">
                      <a:extLst>
                        <a:ext uri="{28A0092B-C50C-407E-A947-70E740481C1C}">
                          <a14:useLocalDpi xmlns:a14="http://schemas.microsoft.com/office/drawing/2010/main"/>
                        </a:ext>
                      </a:extLst>
                    </a:blip>
                    <a:stretch>
                      <a:fillRect/>
                    </a:stretch>
                  </pic:blipFill>
                  <pic:spPr>
                    <a:xfrm>
                      <a:off x="0" y="0"/>
                      <a:ext cx="468000" cy="644102"/>
                    </a:xfrm>
                    <a:prstGeom prst="rect">
                      <a:avLst/>
                    </a:prstGeom>
                  </pic:spPr>
                </pic:pic>
              </a:graphicData>
            </a:graphic>
            <wp14:sizeRelH relativeFrom="margin">
              <wp14:pctWidth>0</wp14:pctWidth>
            </wp14:sizeRelH>
            <wp14:sizeRelV relativeFrom="margin">
              <wp14:pctHeight>0</wp14:pctHeight>
            </wp14:sizeRelV>
          </wp:anchor>
        </w:drawing>
      </w:r>
    </w:p>
    <w:p w14:paraId="61908795" w14:textId="77777777" w:rsidR="004E5D9D" w:rsidRDefault="004E5D9D" w:rsidP="00EA38DB"/>
    <w:p w14:paraId="00AE4A81" w14:textId="77777777" w:rsidR="00295447" w:rsidRDefault="00295447" w:rsidP="00EA38DB"/>
    <w:p w14:paraId="396CF581" w14:textId="77777777" w:rsidR="00AD4686" w:rsidRDefault="00DB6AB9" w:rsidP="000479B1">
      <w:r>
        <w:rPr>
          <w:noProof/>
        </w:rPr>
        <w:drawing>
          <wp:anchor distT="0" distB="0" distL="114300" distR="114300" simplePos="0" relativeHeight="251724800" behindDoc="0" locked="0" layoutInCell="1" allowOverlap="1" wp14:anchorId="20CC0882" wp14:editId="4E6F2D55">
            <wp:simplePos x="0" y="0"/>
            <wp:positionH relativeFrom="leftMargin">
              <wp:posOffset>378173</wp:posOffset>
            </wp:positionH>
            <wp:positionV relativeFrom="paragraph">
              <wp:posOffset>299699</wp:posOffset>
            </wp:positionV>
            <wp:extent cx="468000" cy="644102"/>
            <wp:effectExtent l="0" t="0" r="8255" b="381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2" cstate="print">
                      <a:extLst>
                        <a:ext uri="{28A0092B-C50C-407E-A947-70E740481C1C}">
                          <a14:useLocalDpi xmlns:a14="http://schemas.microsoft.com/office/drawing/2010/main"/>
                        </a:ext>
                      </a:extLst>
                    </a:blip>
                    <a:stretch>
                      <a:fillRect/>
                    </a:stretch>
                  </pic:blipFill>
                  <pic:spPr>
                    <a:xfrm>
                      <a:off x="0" y="0"/>
                      <a:ext cx="468000" cy="644102"/>
                    </a:xfrm>
                    <a:prstGeom prst="rect">
                      <a:avLst/>
                    </a:prstGeom>
                  </pic:spPr>
                </pic:pic>
              </a:graphicData>
            </a:graphic>
            <wp14:sizeRelH relativeFrom="margin">
              <wp14:pctWidth>0</wp14:pctWidth>
            </wp14:sizeRelH>
            <wp14:sizeRelV relativeFrom="margin">
              <wp14:pctHeight>0</wp14:pctHeight>
            </wp14:sizeRelV>
          </wp:anchor>
        </w:drawing>
      </w:r>
      <w:r w:rsidR="00295447">
        <w:rPr>
          <w:noProof/>
        </w:rPr>
        <mc:AlternateContent>
          <mc:Choice Requires="wps">
            <w:drawing>
              <wp:inline distT="0" distB="0" distL="0" distR="0" wp14:anchorId="1A2AE202" wp14:editId="7A2D2F2E">
                <wp:extent cx="6264000" cy="6255327"/>
                <wp:effectExtent l="0" t="0" r="3810" b="0"/>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6255327"/>
                        </a:xfrm>
                        <a:prstGeom prst="roundRect">
                          <a:avLst>
                            <a:gd name="adj" fmla="val 2788"/>
                          </a:avLst>
                        </a:prstGeom>
                        <a:solidFill>
                          <a:schemeClr val="bg1"/>
                        </a:solidFill>
                        <a:ln w="9525">
                          <a:noFill/>
                          <a:miter lim="800000"/>
                          <a:headEnd/>
                          <a:tailEnd/>
                        </a:ln>
                      </wps:spPr>
                      <wps:txbx>
                        <w:txbxContent>
                          <w:p w14:paraId="6C896065" w14:textId="77777777" w:rsidR="00807844" w:rsidRDefault="00807844" w:rsidP="00807844">
                            <w:pPr>
                              <w:pStyle w:val="Overskrift2"/>
                            </w:pPr>
                            <w:r>
                              <w:t>Hvordan viser det sig, at han eller hun er særligt taknemmelig?</w:t>
                            </w:r>
                          </w:p>
                          <w:p w14:paraId="6D43EDE9" w14:textId="77777777" w:rsidR="0023271C" w:rsidRPr="007621E5" w:rsidRDefault="0023271C" w:rsidP="0023271C">
                            <w:pPr>
                              <w:pStyle w:val="Brdtekst"/>
                            </w:pPr>
                          </w:p>
                          <w:p w14:paraId="620B0126" w14:textId="77777777" w:rsidR="009B07A5" w:rsidRDefault="009B07A5" w:rsidP="00295447"/>
                          <w:p w14:paraId="5B37F23C" w14:textId="77777777" w:rsidR="00390362" w:rsidRDefault="00390362" w:rsidP="00295447"/>
                          <w:p w14:paraId="0C54C310" w14:textId="77777777" w:rsidR="00390362" w:rsidRDefault="00390362" w:rsidP="00295447"/>
                          <w:p w14:paraId="2ACBF96E" w14:textId="77777777" w:rsidR="006618CF" w:rsidRDefault="006618CF" w:rsidP="00295447"/>
                          <w:p w14:paraId="6E2CC8C6" w14:textId="77777777" w:rsidR="006618CF" w:rsidRDefault="006618CF" w:rsidP="00295447"/>
                          <w:p w14:paraId="471F4FA3" w14:textId="77777777" w:rsidR="006618CF" w:rsidRPr="007621E5" w:rsidRDefault="006618CF" w:rsidP="00295447"/>
                        </w:txbxContent>
                      </wps:txbx>
                      <wps:bodyPr rot="0" vert="horz" wrap="square" lIns="396000" tIns="180000" rIns="396000" bIns="360000" anchor="t" anchorCtr="0">
                        <a:spAutoFit/>
                      </wps:bodyPr>
                    </wps:wsp>
                  </a:graphicData>
                </a:graphic>
              </wp:inline>
            </w:drawing>
          </mc:Choice>
          <mc:Fallback>
            <w:pict>
              <v:roundrect w14:anchorId="1A2AE202" id="_x0000_s1027" style="width:493.25pt;height:492.5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" fillcolor="white [3212]" stroked="f">
                <v:stroke joinstyle="miter"/>
                <v:textbox style="mso-fit-shape-to-text:t" inset="11mm,5mm,11mm,10mm">
                  <w:txbxContent>
                    <w:p w14:paraId="6C896065" w14:textId="77777777" w:rsidR="00807844" w:rsidRDefault="00807844" w:rsidP="00807844">
                      <w:pPr>
                        <w:pStyle w:val="Overskrift2"/>
                      </w:pPr>
                      <w:r>
                        <w:t>Hvordan viser det sig, at han eller hun er særligt taknemmelig?</w:t>
                      </w:r>
                    </w:p>
                    <w:p w14:paraId="6D43EDE9" w14:textId="77777777" w:rsidR="0023271C" w:rsidRPr="007621E5" w:rsidRDefault="0023271C" w:rsidP="0023271C">
                      <w:pPr>
                        <w:pStyle w:val="Brdtekst"/>
                      </w:pPr>
                    </w:p>
                    <w:p w14:paraId="620B0126" w14:textId="77777777" w:rsidR="009B07A5" w:rsidRDefault="009B07A5" w:rsidP="00295447"/>
                    <w:p w14:paraId="5B37F23C" w14:textId="77777777" w:rsidR="00390362" w:rsidRDefault="00390362" w:rsidP="00295447"/>
                    <w:p w14:paraId="0C54C310" w14:textId="77777777" w:rsidR="00390362" w:rsidRDefault="00390362" w:rsidP="00295447"/>
                    <w:p w14:paraId="2ACBF96E" w14:textId="77777777" w:rsidR="006618CF" w:rsidRDefault="006618CF" w:rsidP="00295447"/>
                    <w:p w14:paraId="6E2CC8C6" w14:textId="77777777" w:rsidR="006618CF" w:rsidRDefault="006618CF" w:rsidP="00295447"/>
                    <w:p w14:paraId="471F4FA3" w14:textId="77777777" w:rsidR="006618CF" w:rsidRPr="007621E5" w:rsidRDefault="006618CF" w:rsidP="00295447"/>
                  </w:txbxContent>
                </v:textbox>
                <w10:anchorlock/>
              </v:roundrect>
            </w:pict>
          </mc:Fallback>
        </mc:AlternateContent>
      </w:r>
    </w:p>
    <w:p w14:paraId="24132A03" w14:textId="77777777" w:rsidR="00AD4686" w:rsidRDefault="00F77A4F" w:rsidP="00EA1FF9">
      <w:pPr>
        <w:keepNext/>
        <w:keepLines/>
      </w:pPr>
      <w:r>
        <w:rPr>
          <w:noProof/>
        </w:rPr>
        <w:lastRenderedPageBreak/>
        <w:drawing>
          <wp:anchor distT="0" distB="0" distL="114300" distR="114300" simplePos="0" relativeHeight="251720704" behindDoc="0" locked="0" layoutInCell="1" allowOverlap="1" wp14:anchorId="3277EA5A" wp14:editId="3D66553D">
            <wp:simplePos x="0" y="0"/>
            <wp:positionH relativeFrom="leftMargin">
              <wp:posOffset>362011</wp:posOffset>
            </wp:positionH>
            <wp:positionV relativeFrom="paragraph">
              <wp:posOffset>276410</wp:posOffset>
            </wp:positionV>
            <wp:extent cx="468000" cy="644188"/>
            <wp:effectExtent l="0" t="0" r="8255" b="3810"/>
            <wp:wrapNone/>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con&#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468000" cy="644188"/>
                    </a:xfrm>
                    <a:prstGeom prst="rect">
                      <a:avLst/>
                    </a:prstGeom>
                  </pic:spPr>
                </pic:pic>
              </a:graphicData>
            </a:graphic>
            <wp14:sizeRelH relativeFrom="margin">
              <wp14:pctWidth>0</wp14:pctWidth>
            </wp14:sizeRelH>
            <wp14:sizeRelV relativeFrom="margin">
              <wp14:pctHeight>0</wp14:pctHeight>
            </wp14:sizeRelV>
          </wp:anchor>
        </w:drawing>
      </w:r>
      <w:r w:rsidR="00295447">
        <w:rPr>
          <w:noProof/>
        </w:rPr>
        <mc:AlternateContent>
          <mc:Choice Requires="wps">
            <w:drawing>
              <wp:inline distT="0" distB="0" distL="0" distR="0" wp14:anchorId="19E0D722" wp14:editId="61AA0240">
                <wp:extent cx="6264000" cy="3757312"/>
                <wp:effectExtent l="0" t="0" r="3810" b="0"/>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656AC400" w14:textId="77777777" w:rsidR="00295447" w:rsidRDefault="006B3DA2" w:rsidP="006B3DA2">
                            <w:pPr>
                              <w:pStyle w:val="Overskrift2"/>
                            </w:pPr>
                            <w:r>
                              <w:t xml:space="preserve">Hvordan </w:t>
                            </w:r>
                            <w:r w:rsidRPr="006B3DA2">
                              <w:t>gavner</w:t>
                            </w:r>
                            <w:r>
                              <w:t xml:space="preserve"> evnen til at glæde sig over stort og småt personen - og måske også dig?</w:t>
                            </w:r>
                          </w:p>
                          <w:p w14:paraId="4BEE0DFD" w14:textId="77777777" w:rsidR="00295447" w:rsidRPr="00904F83" w:rsidRDefault="00295447" w:rsidP="00295447">
                            <w:pPr>
                              <w:pStyle w:val="Brdtekst"/>
                            </w:pPr>
                          </w:p>
                          <w:p w14:paraId="069B8286" w14:textId="77777777" w:rsidR="00F12E9D" w:rsidRDefault="00F12E9D" w:rsidP="00F12E9D"/>
                          <w:p w14:paraId="16EAF977" w14:textId="77777777" w:rsidR="00D7416C" w:rsidRDefault="00D7416C" w:rsidP="00F12E9D"/>
                          <w:p w14:paraId="4F711934" w14:textId="77777777" w:rsidR="006618CF" w:rsidRDefault="006618CF" w:rsidP="00F12E9D"/>
                          <w:p w14:paraId="40E0CAF7" w14:textId="77777777" w:rsidR="006618CF" w:rsidRDefault="006618CF" w:rsidP="00F12E9D"/>
                          <w:p w14:paraId="0AD72EDD" w14:textId="77777777" w:rsidR="006618CF" w:rsidRDefault="006618CF" w:rsidP="00F12E9D"/>
                          <w:p w14:paraId="7C2D928C" w14:textId="77777777" w:rsidR="006618CF" w:rsidRPr="007621E5" w:rsidRDefault="006618CF" w:rsidP="00F12E9D"/>
                        </w:txbxContent>
                      </wps:txbx>
                      <wps:bodyPr rot="0" vert="horz" wrap="square" lIns="396000" tIns="180000" rIns="396000" bIns="360000" anchor="t" anchorCtr="0">
                        <a:spAutoFit/>
                      </wps:bodyPr>
                    </wps:wsp>
                  </a:graphicData>
                </a:graphic>
              </wp:inline>
            </w:drawing>
          </mc:Choice>
          <mc:Fallback>
            <w:pict>
              <v:roundrect w14:anchorId="19E0D722" id="_x0000_s1028"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" fillcolor="white [3212]" stroked="f">
                <v:stroke joinstyle="miter"/>
                <v:textbox style="mso-fit-shape-to-text:t" inset="11mm,5mm,11mm,10mm">
                  <w:txbxContent>
                    <w:p w14:paraId="656AC400" w14:textId="77777777" w:rsidR="00295447" w:rsidRDefault="006B3DA2" w:rsidP="006B3DA2">
                      <w:pPr>
                        <w:pStyle w:val="Overskrift2"/>
                      </w:pPr>
                      <w:r>
                        <w:t xml:space="preserve">Hvordan </w:t>
                      </w:r>
                      <w:r w:rsidRPr="006B3DA2">
                        <w:t>gavner</w:t>
                      </w:r>
                      <w:r>
                        <w:t xml:space="preserve"> evnen til at glæde sig over stort og småt personen - og måske også dig?</w:t>
                      </w:r>
                    </w:p>
                    <w:p w14:paraId="4BEE0DFD" w14:textId="77777777" w:rsidR="00295447" w:rsidRPr="00904F83" w:rsidRDefault="00295447" w:rsidP="00295447">
                      <w:pPr>
                        <w:pStyle w:val="Brdtekst"/>
                      </w:pPr>
                    </w:p>
                    <w:p w14:paraId="069B8286" w14:textId="77777777" w:rsidR="00F12E9D" w:rsidRDefault="00F12E9D" w:rsidP="00F12E9D"/>
                    <w:p w14:paraId="16EAF977" w14:textId="77777777" w:rsidR="00D7416C" w:rsidRDefault="00D7416C" w:rsidP="00F12E9D"/>
                    <w:p w14:paraId="4F711934" w14:textId="77777777" w:rsidR="006618CF" w:rsidRDefault="006618CF" w:rsidP="00F12E9D"/>
                    <w:p w14:paraId="40E0CAF7" w14:textId="77777777" w:rsidR="006618CF" w:rsidRDefault="006618CF" w:rsidP="00F12E9D"/>
                    <w:p w14:paraId="0AD72EDD" w14:textId="77777777" w:rsidR="006618CF" w:rsidRDefault="006618CF" w:rsidP="00F12E9D"/>
                    <w:p w14:paraId="7C2D928C" w14:textId="77777777" w:rsidR="006618CF" w:rsidRPr="007621E5" w:rsidRDefault="006618CF" w:rsidP="00F12E9D"/>
                  </w:txbxContent>
                </v:textbox>
                <w10:anchorlock/>
              </v:roundrect>
            </w:pict>
          </mc:Fallback>
        </mc:AlternateContent>
      </w:r>
    </w:p>
    <w:p w14:paraId="0E3F735C" w14:textId="77777777" w:rsidR="00295447" w:rsidRDefault="00295447" w:rsidP="00EA1FF9">
      <w:pPr>
        <w:keepNext/>
        <w:keepLines/>
      </w:pPr>
    </w:p>
    <w:p w14:paraId="333941BA" w14:textId="77777777" w:rsidR="00295447" w:rsidRDefault="00295447" w:rsidP="00EA1FF9">
      <w:pPr>
        <w:keepNext/>
        <w:keepLines/>
      </w:pPr>
    </w:p>
    <w:p w14:paraId="369B43FA" w14:textId="77777777" w:rsidR="00295447" w:rsidRDefault="00DB6AB9" w:rsidP="00EA1FF9">
      <w:pPr>
        <w:pStyle w:val="Strretekst"/>
        <w:keepNext/>
        <w:keepLines/>
        <w:rPr>
          <w:b/>
          <w:bCs/>
        </w:rPr>
      </w:pPr>
      <w:r>
        <w:rPr>
          <w:noProof/>
        </w:rPr>
        <w:drawing>
          <wp:anchor distT="0" distB="0" distL="114300" distR="114300" simplePos="0" relativeHeight="251722752" behindDoc="0" locked="0" layoutInCell="1" allowOverlap="1" wp14:anchorId="5225355A" wp14:editId="787CB14E">
            <wp:simplePos x="0" y="0"/>
            <wp:positionH relativeFrom="leftMargin">
              <wp:posOffset>406892</wp:posOffset>
            </wp:positionH>
            <wp:positionV relativeFrom="paragraph">
              <wp:posOffset>267663</wp:posOffset>
            </wp:positionV>
            <wp:extent cx="468000" cy="644102"/>
            <wp:effectExtent l="0" t="0" r="8255"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4" cstate="print">
                      <a:extLst>
                        <a:ext uri="{28A0092B-C50C-407E-A947-70E740481C1C}">
                          <a14:useLocalDpi xmlns:a14="http://schemas.microsoft.com/office/drawing/2010/main"/>
                        </a:ext>
                      </a:extLst>
                    </a:blip>
                    <a:stretch>
                      <a:fillRect/>
                    </a:stretch>
                  </pic:blipFill>
                  <pic:spPr>
                    <a:xfrm>
                      <a:off x="0" y="0"/>
                      <a:ext cx="468000" cy="644102"/>
                    </a:xfrm>
                    <a:prstGeom prst="rect">
                      <a:avLst/>
                    </a:prstGeom>
                  </pic:spPr>
                </pic:pic>
              </a:graphicData>
            </a:graphic>
            <wp14:sizeRelH relativeFrom="margin">
              <wp14:pctWidth>0</wp14:pctWidth>
            </wp14:sizeRelH>
            <wp14:sizeRelV relativeFrom="margin">
              <wp14:pctHeight>0</wp14:pctHeight>
            </wp14:sizeRelV>
          </wp:anchor>
        </w:drawing>
      </w:r>
      <w:r w:rsidR="00295447">
        <w:rPr>
          <w:noProof/>
        </w:rPr>
        <mc:AlternateContent>
          <mc:Choice Requires="wps">
            <w:drawing>
              <wp:inline distT="0" distB="0" distL="0" distR="0" wp14:anchorId="62AB07F4" wp14:editId="565CF6FA">
                <wp:extent cx="6264000" cy="3757312"/>
                <wp:effectExtent l="0" t="0" r="3810" b="0"/>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13E7AC63" w14:textId="77777777" w:rsidR="00942E67" w:rsidRDefault="00942E67" w:rsidP="00942E67">
                            <w:pPr>
                              <w:pStyle w:val="Overskrift2"/>
                            </w:pPr>
                            <w:r w:rsidRPr="00942E67">
                              <w:t>Hvad kan du lære af personen?</w:t>
                            </w:r>
                          </w:p>
                          <w:p w14:paraId="39CD176D" w14:textId="77777777" w:rsidR="00295447" w:rsidRPr="00904F83" w:rsidRDefault="00295447" w:rsidP="00942E67">
                            <w:pPr>
                              <w:pStyle w:val="Brdtekst"/>
                            </w:pPr>
                          </w:p>
                          <w:p w14:paraId="0C0872B0" w14:textId="77777777" w:rsidR="00295447" w:rsidRDefault="00295447" w:rsidP="00295447"/>
                          <w:p w14:paraId="3B24855B" w14:textId="77777777" w:rsidR="00D7416C" w:rsidRDefault="00D7416C" w:rsidP="006B3DA2"/>
                          <w:p w14:paraId="031CCF7A" w14:textId="77777777" w:rsidR="006618CF" w:rsidRDefault="006618CF" w:rsidP="006B3DA2"/>
                          <w:p w14:paraId="03501F84" w14:textId="77777777" w:rsidR="006618CF" w:rsidRDefault="006618CF" w:rsidP="006B3DA2"/>
                          <w:p w14:paraId="33D5B42B" w14:textId="77777777" w:rsidR="006618CF" w:rsidRDefault="006618CF" w:rsidP="006B3DA2"/>
                          <w:p w14:paraId="286D9C5A" w14:textId="77777777" w:rsidR="006618CF" w:rsidRPr="007621E5" w:rsidRDefault="006618CF" w:rsidP="006B3DA2"/>
                        </w:txbxContent>
                      </wps:txbx>
                      <wps:bodyPr rot="0" vert="horz" wrap="square" lIns="396000" tIns="180000" rIns="396000" bIns="360000" anchor="t" anchorCtr="0">
                        <a:spAutoFit/>
                      </wps:bodyPr>
                    </wps:wsp>
                  </a:graphicData>
                </a:graphic>
              </wp:inline>
            </w:drawing>
          </mc:Choice>
          <mc:Fallback>
            <w:pict>
              <v:roundrect w14:anchorId="62AB07F4" id="_x0000_s1029"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" fillcolor="white [3212]" stroked="f">
                <v:stroke joinstyle="miter"/>
                <v:textbox style="mso-fit-shape-to-text:t" inset="11mm,5mm,11mm,10mm">
                  <w:txbxContent>
                    <w:p w14:paraId="13E7AC63" w14:textId="77777777" w:rsidR="00942E67" w:rsidRDefault="00942E67" w:rsidP="00942E67">
                      <w:pPr>
                        <w:pStyle w:val="Overskrift2"/>
                      </w:pPr>
                      <w:r w:rsidRPr="00942E67">
                        <w:t>Hvad kan du lære af personen?</w:t>
                      </w:r>
                    </w:p>
                    <w:p w14:paraId="39CD176D" w14:textId="77777777" w:rsidR="00295447" w:rsidRPr="00904F83" w:rsidRDefault="00295447" w:rsidP="00942E67">
                      <w:pPr>
                        <w:pStyle w:val="Brdtekst"/>
                      </w:pPr>
                    </w:p>
                    <w:p w14:paraId="0C0872B0" w14:textId="77777777" w:rsidR="00295447" w:rsidRDefault="00295447" w:rsidP="00295447"/>
                    <w:p w14:paraId="3B24855B" w14:textId="77777777" w:rsidR="00D7416C" w:rsidRDefault="00D7416C" w:rsidP="006B3DA2"/>
                    <w:p w14:paraId="031CCF7A" w14:textId="77777777" w:rsidR="006618CF" w:rsidRDefault="006618CF" w:rsidP="006B3DA2"/>
                    <w:p w14:paraId="03501F84" w14:textId="77777777" w:rsidR="006618CF" w:rsidRDefault="006618CF" w:rsidP="006B3DA2"/>
                    <w:p w14:paraId="33D5B42B" w14:textId="77777777" w:rsidR="006618CF" w:rsidRDefault="006618CF" w:rsidP="006B3DA2"/>
                    <w:p w14:paraId="286D9C5A" w14:textId="77777777" w:rsidR="006618CF" w:rsidRPr="007621E5" w:rsidRDefault="006618CF" w:rsidP="006B3DA2"/>
                  </w:txbxContent>
                </v:textbox>
                <w10:anchorlock/>
              </v:roundrect>
            </w:pict>
          </mc:Fallback>
        </mc:AlternateContent>
      </w:r>
    </w:p>
    <w:p w14:paraId="7D8BABA1" w14:textId="77777777" w:rsidR="00295447" w:rsidRDefault="00295447" w:rsidP="00EA1FF9">
      <w:pPr>
        <w:pStyle w:val="Strretekst"/>
        <w:keepNext/>
        <w:keepLines/>
        <w:rPr>
          <w:b/>
          <w:bCs/>
        </w:rPr>
      </w:pPr>
    </w:p>
    <w:p w14:paraId="72442936" w14:textId="77777777" w:rsidR="00ED444F" w:rsidRPr="000479B1" w:rsidRDefault="00AE1E40" w:rsidP="000D7D9E">
      <w:pPr>
        <w:pStyle w:val="Indrykket"/>
      </w:pPr>
      <w:r w:rsidRPr="00AE1E40">
        <w:rPr>
          <w:b/>
          <w:bCs/>
        </w:rPr>
        <w:t>Opsamling:</w:t>
      </w:r>
      <w:r w:rsidRPr="00AE1E40">
        <w:t xml:space="preserve"> Snak med din gruppe om, hvad I har svaret.</w:t>
      </w:r>
    </w:p>
    <w:p w14:paraId="3BEDE1D9" w14:textId="77777777" w:rsidR="00D7416C" w:rsidRDefault="00D7416C">
      <w:pPr>
        <w:spacing w:after="160" w:line="259" w:lineRule="auto"/>
        <w:rPr>
          <w:rFonts w:eastAsiaTheme="majorEastAsia" w:cstheme="majorBidi"/>
          <w:b/>
          <w:color w:val="003A70"/>
          <w:sz w:val="44"/>
          <w:szCs w:val="48"/>
        </w:rPr>
      </w:pPr>
      <w:r>
        <w:br w:type="page"/>
      </w:r>
    </w:p>
    <w:p w14:paraId="2FFE0498" w14:textId="77777777" w:rsidR="00535417" w:rsidRDefault="00AE1E40" w:rsidP="00535417">
      <w:pPr>
        <w:pStyle w:val="Overskrift1"/>
      </w:pPr>
      <w:r w:rsidRPr="00AE1E40">
        <w:lastRenderedPageBreak/>
        <w:t>Øvelse 2: Skriv tre gode ting ned fra ugen, som du er taknemmelig for</w:t>
      </w:r>
    </w:p>
    <w:p w14:paraId="3F030EFD" w14:textId="77777777" w:rsidR="00FC5076" w:rsidRDefault="00FC5076" w:rsidP="00FC5076"/>
    <w:p w14:paraId="7362DC98" w14:textId="77777777" w:rsidR="00A11B32" w:rsidRDefault="00A11B32" w:rsidP="00FC5076"/>
    <w:p w14:paraId="32B5A782" w14:textId="77777777" w:rsidR="00A11B32" w:rsidRDefault="00A11B32" w:rsidP="00FC5076"/>
    <w:p w14:paraId="7DE7FC77" w14:textId="77777777" w:rsidR="00FC5076" w:rsidRDefault="00FC5076" w:rsidP="00FC5076"/>
    <w:p w14:paraId="47CD640E" w14:textId="77777777" w:rsidR="00FC5076" w:rsidRDefault="00FC5076" w:rsidP="00FC5076"/>
    <w:p w14:paraId="2D844C9F" w14:textId="77777777" w:rsidR="00184FD7" w:rsidRDefault="00184FD7" w:rsidP="00FC5076"/>
    <w:p w14:paraId="477C39F1" w14:textId="77777777" w:rsidR="00FC5076" w:rsidRPr="00FC5076" w:rsidRDefault="00FC5076" w:rsidP="00FC5076"/>
    <w:p w14:paraId="03C7A5A6" w14:textId="77777777" w:rsidR="00BE485B" w:rsidRDefault="00DB6AB9" w:rsidP="00620A5E">
      <w:r>
        <w:rPr>
          <w:noProof/>
        </w:rPr>
        <w:drawing>
          <wp:anchor distT="0" distB="0" distL="114300" distR="114300" simplePos="0" relativeHeight="251718656" behindDoc="0" locked="0" layoutInCell="1" allowOverlap="1" wp14:anchorId="477BBEC5" wp14:editId="71525F42">
            <wp:simplePos x="0" y="0"/>
            <wp:positionH relativeFrom="leftMargin">
              <wp:posOffset>393849</wp:posOffset>
            </wp:positionH>
            <wp:positionV relativeFrom="paragraph">
              <wp:posOffset>290236</wp:posOffset>
            </wp:positionV>
            <wp:extent cx="468000" cy="644102"/>
            <wp:effectExtent l="0" t="0" r="8255"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5" cstate="print">
                      <a:extLst>
                        <a:ext uri="{28A0092B-C50C-407E-A947-70E740481C1C}">
                          <a14:useLocalDpi xmlns:a14="http://schemas.microsoft.com/office/drawing/2010/main"/>
                        </a:ext>
                      </a:extLst>
                    </a:blip>
                    <a:stretch>
                      <a:fillRect/>
                    </a:stretch>
                  </pic:blipFill>
                  <pic:spPr>
                    <a:xfrm>
                      <a:off x="0" y="0"/>
                      <a:ext cx="468000" cy="644102"/>
                    </a:xfrm>
                    <a:prstGeom prst="rect">
                      <a:avLst/>
                    </a:prstGeom>
                  </pic:spPr>
                </pic:pic>
              </a:graphicData>
            </a:graphic>
            <wp14:sizeRelH relativeFrom="margin">
              <wp14:pctWidth>0</wp14:pctWidth>
            </wp14:sizeRelH>
            <wp14:sizeRelV relativeFrom="margin">
              <wp14:pctHeight>0</wp14:pctHeight>
            </wp14:sizeRelV>
          </wp:anchor>
        </w:drawing>
      </w:r>
      <w:r w:rsidR="00295447">
        <w:rPr>
          <w:noProof/>
        </w:rPr>
        <mc:AlternateContent>
          <mc:Choice Requires="wps">
            <w:drawing>
              <wp:inline distT="0" distB="0" distL="0" distR="0" wp14:anchorId="001D6310" wp14:editId="026E0880">
                <wp:extent cx="6264000" cy="3757312"/>
                <wp:effectExtent l="0" t="0" r="3810" b="0"/>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667F03CF" w14:textId="77777777" w:rsidR="00004D6F" w:rsidRDefault="00295447" w:rsidP="00004D6F">
                            <w:pPr>
                              <w:pStyle w:val="Overskrift2"/>
                            </w:pPr>
                            <w:r>
                              <w:t xml:space="preserve">Jeg er </w:t>
                            </w:r>
                            <w:r w:rsidRPr="00904F83">
                              <w:t>taknemelig</w:t>
                            </w:r>
                            <w:r>
                              <w:t xml:space="preserve"> for</w:t>
                            </w:r>
                          </w:p>
                          <w:p w14:paraId="31C1FC55" w14:textId="77777777" w:rsidR="00295447" w:rsidRDefault="00295447" w:rsidP="00004D6F">
                            <w:pPr>
                              <w:pStyle w:val="Brdtekst"/>
                            </w:pPr>
                          </w:p>
                          <w:p w14:paraId="79FA2470" w14:textId="77777777" w:rsidR="00295447" w:rsidRDefault="00295447" w:rsidP="00295447"/>
                          <w:p w14:paraId="0C54DB8B" w14:textId="77777777" w:rsidR="00CC4B64" w:rsidRDefault="00CC4B64" w:rsidP="00295447"/>
                          <w:p w14:paraId="2E772AE7" w14:textId="77777777" w:rsidR="00295447" w:rsidRDefault="00295447" w:rsidP="00CC4B64">
                            <w:pPr>
                              <w:pStyle w:val="Overskrift2"/>
                            </w:pPr>
                            <w:r w:rsidRPr="00CC4B64">
                              <w:t>Fordi</w:t>
                            </w:r>
                            <w:r>
                              <w:t>….</w:t>
                            </w:r>
                          </w:p>
                          <w:p w14:paraId="2CB5BDBB" w14:textId="77777777" w:rsidR="00C22347" w:rsidRDefault="00C22347" w:rsidP="00004D6F">
                            <w:pPr>
                              <w:pStyle w:val="Brdtekst"/>
                            </w:pPr>
                          </w:p>
                          <w:p w14:paraId="533C724B" w14:textId="77777777" w:rsidR="00D7416C" w:rsidRDefault="00D7416C" w:rsidP="00295447"/>
                          <w:p w14:paraId="50F98C66" w14:textId="77777777" w:rsidR="00D7416C" w:rsidRDefault="00D7416C" w:rsidP="00295447"/>
                          <w:p w14:paraId="108C0724" w14:textId="77777777" w:rsidR="00D7416C" w:rsidRPr="007621E5" w:rsidRDefault="00D7416C" w:rsidP="00295447"/>
                        </w:txbxContent>
                      </wps:txbx>
                      <wps:bodyPr rot="0" vert="horz" wrap="square" lIns="396000" tIns="180000" rIns="396000" bIns="360000" anchor="t" anchorCtr="0">
                        <a:spAutoFit/>
                      </wps:bodyPr>
                    </wps:wsp>
                  </a:graphicData>
                </a:graphic>
              </wp:inline>
            </w:drawing>
          </mc:Choice>
          <mc:Fallback>
            <w:pict>
              <v:roundrect w14:anchorId="001D6310" id="_x0000_s1030"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" fillcolor="white [3212]" stroked="f">
                <v:stroke joinstyle="miter"/>
                <v:textbox style="mso-fit-shape-to-text:t" inset="11mm,5mm,11mm,10mm">
                  <w:txbxContent>
                    <w:p w14:paraId="667F03CF" w14:textId="77777777" w:rsidR="00004D6F" w:rsidRDefault="00295447" w:rsidP="00004D6F">
                      <w:pPr>
                        <w:pStyle w:val="Overskrift2"/>
                      </w:pPr>
                      <w:r>
                        <w:t xml:space="preserve">Jeg er </w:t>
                      </w:r>
                      <w:r w:rsidRPr="00904F83">
                        <w:t>taknemelig</w:t>
                      </w:r>
                      <w:r>
                        <w:t xml:space="preserve"> for</w:t>
                      </w:r>
                    </w:p>
                    <w:p w14:paraId="31C1FC55" w14:textId="77777777" w:rsidR="00295447" w:rsidRDefault="00295447" w:rsidP="00004D6F">
                      <w:pPr>
                        <w:pStyle w:val="Brdtekst"/>
                      </w:pPr>
                    </w:p>
                    <w:p w14:paraId="79FA2470" w14:textId="77777777" w:rsidR="00295447" w:rsidRDefault="00295447" w:rsidP="00295447"/>
                    <w:p w14:paraId="0C54DB8B" w14:textId="77777777" w:rsidR="00CC4B64" w:rsidRDefault="00CC4B64" w:rsidP="00295447"/>
                    <w:p w14:paraId="2E772AE7" w14:textId="77777777" w:rsidR="00295447" w:rsidRDefault="00295447" w:rsidP="00CC4B64">
                      <w:pPr>
                        <w:pStyle w:val="Overskrift2"/>
                      </w:pPr>
                      <w:r w:rsidRPr="00CC4B64">
                        <w:t>Fordi</w:t>
                      </w:r>
                      <w:r>
                        <w:t>….</w:t>
                      </w:r>
                    </w:p>
                    <w:p w14:paraId="2CB5BDBB" w14:textId="77777777" w:rsidR="00C22347" w:rsidRDefault="00C22347" w:rsidP="00004D6F">
                      <w:pPr>
                        <w:pStyle w:val="Brdtekst"/>
                      </w:pPr>
                    </w:p>
                    <w:p w14:paraId="533C724B" w14:textId="77777777" w:rsidR="00D7416C" w:rsidRDefault="00D7416C" w:rsidP="00295447"/>
                    <w:p w14:paraId="50F98C66" w14:textId="77777777" w:rsidR="00D7416C" w:rsidRDefault="00D7416C" w:rsidP="00295447"/>
                    <w:p w14:paraId="108C0724" w14:textId="77777777" w:rsidR="00D7416C" w:rsidRPr="007621E5" w:rsidRDefault="00D7416C" w:rsidP="00295447"/>
                  </w:txbxContent>
                </v:textbox>
                <w10:anchorlock/>
              </v:roundrect>
            </w:pict>
          </mc:Fallback>
        </mc:AlternateContent>
      </w:r>
    </w:p>
    <w:p w14:paraId="1D2A95A4" w14:textId="77777777" w:rsidR="008048A5" w:rsidRDefault="008048A5" w:rsidP="008048A5"/>
    <w:p w14:paraId="05BB813C" w14:textId="77777777" w:rsidR="008048A5" w:rsidRDefault="008048A5" w:rsidP="008048A5"/>
    <w:p w14:paraId="0559874F" w14:textId="77777777" w:rsidR="00904F83" w:rsidRDefault="00BE485B" w:rsidP="000479B1">
      <w:r>
        <w:rPr>
          <w:noProof/>
        </w:rPr>
        <w:lastRenderedPageBreak/>
        <w:drawing>
          <wp:anchor distT="0" distB="0" distL="114300" distR="114300" simplePos="0" relativeHeight="251716608" behindDoc="0" locked="0" layoutInCell="1" allowOverlap="1" wp14:anchorId="5248C601" wp14:editId="4CE102B8">
            <wp:simplePos x="0" y="0"/>
            <wp:positionH relativeFrom="leftMargin">
              <wp:posOffset>406892</wp:posOffset>
            </wp:positionH>
            <wp:positionV relativeFrom="paragraph">
              <wp:posOffset>279441</wp:posOffset>
            </wp:positionV>
            <wp:extent cx="468000" cy="644102"/>
            <wp:effectExtent l="0" t="0" r="8255"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6" cstate="print">
                      <a:extLst>
                        <a:ext uri="{28A0092B-C50C-407E-A947-70E740481C1C}">
                          <a14:useLocalDpi xmlns:a14="http://schemas.microsoft.com/office/drawing/2010/main"/>
                        </a:ext>
                      </a:extLst>
                    </a:blip>
                    <a:stretch>
                      <a:fillRect/>
                    </a:stretch>
                  </pic:blipFill>
                  <pic:spPr>
                    <a:xfrm>
                      <a:off x="0" y="0"/>
                      <a:ext cx="468000" cy="644102"/>
                    </a:xfrm>
                    <a:prstGeom prst="rect">
                      <a:avLst/>
                    </a:prstGeom>
                  </pic:spPr>
                </pic:pic>
              </a:graphicData>
            </a:graphic>
            <wp14:sizeRelH relativeFrom="margin">
              <wp14:pctWidth>0</wp14:pctWidth>
            </wp14:sizeRelH>
            <wp14:sizeRelV relativeFrom="margin">
              <wp14:pctHeight>0</wp14:pctHeight>
            </wp14:sizeRelV>
          </wp:anchor>
        </w:drawing>
      </w:r>
      <w:r w:rsidR="00295447">
        <w:rPr>
          <w:noProof/>
        </w:rPr>
        <mc:AlternateContent>
          <mc:Choice Requires="wps">
            <w:drawing>
              <wp:inline distT="0" distB="0" distL="0" distR="0" wp14:anchorId="6F323C1C" wp14:editId="7538F442">
                <wp:extent cx="6264000" cy="3757312"/>
                <wp:effectExtent l="0" t="0" r="3810" b="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370B3FA6" w14:textId="77777777" w:rsidR="00295447" w:rsidRDefault="00295447" w:rsidP="00295447">
                            <w:pPr>
                              <w:pStyle w:val="Overskrift2"/>
                            </w:pPr>
                            <w:r>
                              <w:t xml:space="preserve">Jeg er </w:t>
                            </w:r>
                            <w:r w:rsidRPr="00904F83">
                              <w:t>taknemelig</w:t>
                            </w:r>
                            <w:r>
                              <w:t xml:space="preserve"> for</w:t>
                            </w:r>
                          </w:p>
                          <w:p w14:paraId="45959461" w14:textId="77777777" w:rsidR="00295447" w:rsidRPr="00904F83" w:rsidRDefault="00295447" w:rsidP="00295447">
                            <w:pPr>
                              <w:pStyle w:val="Brdtekst"/>
                            </w:pPr>
                          </w:p>
                          <w:p w14:paraId="166A153F" w14:textId="77777777" w:rsidR="00295447" w:rsidRDefault="00295447" w:rsidP="00295447"/>
                          <w:p w14:paraId="7EBDDAB7" w14:textId="77777777" w:rsidR="008A59A3" w:rsidRDefault="008A59A3" w:rsidP="00295447"/>
                          <w:p w14:paraId="547C8D99" w14:textId="77777777" w:rsidR="00295447" w:rsidRDefault="00295447" w:rsidP="00295447">
                            <w:pPr>
                              <w:pStyle w:val="Overskrift2"/>
                            </w:pPr>
                            <w:r>
                              <w:t>Fordi….</w:t>
                            </w:r>
                          </w:p>
                          <w:p w14:paraId="49510ECF" w14:textId="77777777" w:rsidR="00295447" w:rsidRDefault="00295447" w:rsidP="00295447">
                            <w:pPr>
                              <w:pStyle w:val="Brdtekst"/>
                            </w:pPr>
                          </w:p>
                          <w:p w14:paraId="45B1E813" w14:textId="77777777" w:rsidR="007C0EB9" w:rsidRDefault="007C0EB9" w:rsidP="00295447"/>
                          <w:p w14:paraId="552108AD" w14:textId="77777777" w:rsidR="00D7416C" w:rsidRDefault="00D7416C" w:rsidP="00295447"/>
                          <w:p w14:paraId="6F56C4A3" w14:textId="77777777" w:rsidR="00D7416C" w:rsidRDefault="00D7416C" w:rsidP="00295447"/>
                          <w:p w14:paraId="6EC2A1B7" w14:textId="77777777" w:rsidR="008A59A3" w:rsidRPr="007621E5" w:rsidRDefault="008A59A3" w:rsidP="00295447"/>
                        </w:txbxContent>
                      </wps:txbx>
                      <wps:bodyPr rot="0" vert="horz" wrap="square" lIns="396000" tIns="180000" rIns="396000" bIns="360000" anchor="t" anchorCtr="0">
                        <a:spAutoFit/>
                      </wps:bodyPr>
                    </wps:wsp>
                  </a:graphicData>
                </a:graphic>
              </wp:inline>
            </w:drawing>
          </mc:Choice>
          <mc:Fallback>
            <w:pict>
              <v:roundrect w14:anchorId="6F323C1C" id="_x0000_s1031"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" fillcolor="white [3212]" stroked="f">
                <v:stroke joinstyle="miter"/>
                <v:textbox style="mso-fit-shape-to-text:t" inset="11mm,5mm,11mm,10mm">
                  <w:txbxContent>
                    <w:p w14:paraId="370B3FA6" w14:textId="77777777" w:rsidR="00295447" w:rsidRDefault="00295447" w:rsidP="00295447">
                      <w:pPr>
                        <w:pStyle w:val="Overskrift2"/>
                      </w:pPr>
                      <w:r>
                        <w:t xml:space="preserve">Jeg er </w:t>
                      </w:r>
                      <w:r w:rsidRPr="00904F83">
                        <w:t>taknemelig</w:t>
                      </w:r>
                      <w:r>
                        <w:t xml:space="preserve"> for</w:t>
                      </w:r>
                    </w:p>
                    <w:p w14:paraId="45959461" w14:textId="77777777" w:rsidR="00295447" w:rsidRPr="00904F83" w:rsidRDefault="00295447" w:rsidP="00295447">
                      <w:pPr>
                        <w:pStyle w:val="Brdtekst"/>
                      </w:pPr>
                    </w:p>
                    <w:p w14:paraId="166A153F" w14:textId="77777777" w:rsidR="00295447" w:rsidRDefault="00295447" w:rsidP="00295447"/>
                    <w:p w14:paraId="7EBDDAB7" w14:textId="77777777" w:rsidR="008A59A3" w:rsidRDefault="008A59A3" w:rsidP="00295447"/>
                    <w:p w14:paraId="547C8D99" w14:textId="77777777" w:rsidR="00295447" w:rsidRDefault="00295447" w:rsidP="00295447">
                      <w:pPr>
                        <w:pStyle w:val="Overskrift2"/>
                      </w:pPr>
                      <w:r>
                        <w:t>Fordi….</w:t>
                      </w:r>
                    </w:p>
                    <w:p w14:paraId="49510ECF" w14:textId="77777777" w:rsidR="00295447" w:rsidRDefault="00295447" w:rsidP="00295447">
                      <w:pPr>
                        <w:pStyle w:val="Brdtekst"/>
                      </w:pPr>
                    </w:p>
                    <w:p w14:paraId="45B1E813" w14:textId="77777777" w:rsidR="007C0EB9" w:rsidRDefault="007C0EB9" w:rsidP="00295447"/>
                    <w:p w14:paraId="552108AD" w14:textId="77777777" w:rsidR="00D7416C" w:rsidRDefault="00D7416C" w:rsidP="00295447"/>
                    <w:p w14:paraId="6F56C4A3" w14:textId="77777777" w:rsidR="00D7416C" w:rsidRDefault="00D7416C" w:rsidP="00295447"/>
                    <w:p w14:paraId="6EC2A1B7" w14:textId="77777777" w:rsidR="008A59A3" w:rsidRPr="007621E5" w:rsidRDefault="008A59A3" w:rsidP="00295447"/>
                  </w:txbxContent>
                </v:textbox>
                <w10:anchorlock/>
              </v:roundrect>
            </w:pict>
          </mc:Fallback>
        </mc:AlternateContent>
      </w:r>
    </w:p>
    <w:p w14:paraId="56A89121" w14:textId="77777777" w:rsidR="00DB6AB9" w:rsidRDefault="00DB6AB9" w:rsidP="000479B1"/>
    <w:p w14:paraId="1BD47801" w14:textId="77777777" w:rsidR="00DB6AB9" w:rsidRDefault="00DB6AB9" w:rsidP="000479B1"/>
    <w:p w14:paraId="410C901C" w14:textId="77777777" w:rsidR="00944467" w:rsidRDefault="00DB6AB9" w:rsidP="008A59A3">
      <w:r>
        <w:rPr>
          <w:noProof/>
        </w:rPr>
        <w:drawing>
          <wp:anchor distT="0" distB="0" distL="114300" distR="114300" simplePos="0" relativeHeight="251712512" behindDoc="0" locked="0" layoutInCell="1" allowOverlap="1" wp14:anchorId="24FF6C02" wp14:editId="75DF4F15">
            <wp:simplePos x="0" y="0"/>
            <wp:positionH relativeFrom="leftMargin">
              <wp:posOffset>408448</wp:posOffset>
            </wp:positionH>
            <wp:positionV relativeFrom="paragraph">
              <wp:posOffset>265430</wp:posOffset>
            </wp:positionV>
            <wp:extent cx="467995" cy="643890"/>
            <wp:effectExtent l="0" t="0" r="8255" b="3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cstate="print">
                      <a:extLst>
                        <a:ext uri="{28A0092B-C50C-407E-A947-70E740481C1C}">
                          <a14:useLocalDpi xmlns:a14="http://schemas.microsoft.com/office/drawing/2010/main"/>
                        </a:ext>
                      </a:extLst>
                    </a:blip>
                    <a:stretch>
                      <a:fillRect/>
                    </a:stretch>
                  </pic:blipFill>
                  <pic:spPr>
                    <a:xfrm>
                      <a:off x="0" y="0"/>
                      <a:ext cx="467995" cy="6438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12E9C7FA" wp14:editId="2DA9724D">
                <wp:extent cx="6264000" cy="3757312"/>
                <wp:effectExtent l="0" t="0" r="3810" b="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3CC2D065" w14:textId="77777777" w:rsidR="00DB6AB9" w:rsidRDefault="00DB6AB9" w:rsidP="00DB6AB9">
                            <w:pPr>
                              <w:pStyle w:val="Overskrift2"/>
                            </w:pPr>
                            <w:r>
                              <w:t xml:space="preserve">Jeg er </w:t>
                            </w:r>
                            <w:r w:rsidRPr="00904F83">
                              <w:t>taknemelig</w:t>
                            </w:r>
                            <w:r>
                              <w:t xml:space="preserve"> for</w:t>
                            </w:r>
                          </w:p>
                          <w:p w14:paraId="18C18544" w14:textId="77777777" w:rsidR="00DB6AB9" w:rsidRPr="00904F83" w:rsidRDefault="00DB6AB9" w:rsidP="00DB6AB9">
                            <w:pPr>
                              <w:pStyle w:val="Brdtekst"/>
                            </w:pPr>
                          </w:p>
                          <w:p w14:paraId="53223B9F" w14:textId="77777777" w:rsidR="00DB6AB9" w:rsidRDefault="00DB6AB9" w:rsidP="00DB6AB9"/>
                          <w:p w14:paraId="63562C42" w14:textId="77777777" w:rsidR="008A59A3" w:rsidRDefault="008A59A3" w:rsidP="00DB6AB9"/>
                          <w:p w14:paraId="7BECD696" w14:textId="77777777" w:rsidR="00DB6AB9" w:rsidRDefault="00DB6AB9" w:rsidP="00DB6AB9">
                            <w:pPr>
                              <w:pStyle w:val="Overskrift2"/>
                            </w:pPr>
                            <w:r>
                              <w:t>Fordi….</w:t>
                            </w:r>
                          </w:p>
                          <w:p w14:paraId="47F126F0" w14:textId="77777777" w:rsidR="00DB6AB9" w:rsidRDefault="00DB6AB9" w:rsidP="00DB6AB9">
                            <w:pPr>
                              <w:pStyle w:val="Brdtekst"/>
                            </w:pPr>
                          </w:p>
                          <w:p w14:paraId="096F9524" w14:textId="77777777" w:rsidR="00DB6AB9" w:rsidRDefault="00DB6AB9" w:rsidP="00DB6AB9"/>
                          <w:p w14:paraId="18B9324A" w14:textId="77777777" w:rsidR="00DB6AB9" w:rsidRDefault="00DB6AB9" w:rsidP="00DB6AB9"/>
                          <w:p w14:paraId="13CAFACE" w14:textId="77777777" w:rsidR="008A59A3" w:rsidRDefault="008A59A3" w:rsidP="00DB6AB9"/>
                          <w:p w14:paraId="6D0473F8" w14:textId="77777777" w:rsidR="008A59A3" w:rsidRPr="007621E5" w:rsidRDefault="008A59A3" w:rsidP="00DB6AB9"/>
                        </w:txbxContent>
                      </wps:txbx>
                      <wps:bodyPr rot="0" vert="horz" wrap="square" lIns="396000" tIns="180000" rIns="396000" bIns="360000" anchor="t" anchorCtr="0">
                        <a:spAutoFit/>
                      </wps:bodyPr>
                    </wps:wsp>
                  </a:graphicData>
                </a:graphic>
              </wp:inline>
            </w:drawing>
          </mc:Choice>
          <mc:Fallback>
            <w:pict>
              <v:roundrect w14:anchorId="12E9C7FA" id="_x0000_s1032"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" fillcolor="white [3212]" stroked="f">
                <v:stroke joinstyle="miter"/>
                <v:textbox style="mso-fit-shape-to-text:t" inset="11mm,5mm,11mm,10mm">
                  <w:txbxContent>
                    <w:p w14:paraId="3CC2D065" w14:textId="77777777" w:rsidR="00DB6AB9" w:rsidRDefault="00DB6AB9" w:rsidP="00DB6AB9">
                      <w:pPr>
                        <w:pStyle w:val="Overskrift2"/>
                      </w:pPr>
                      <w:r>
                        <w:t xml:space="preserve">Jeg er </w:t>
                      </w:r>
                      <w:r w:rsidRPr="00904F83">
                        <w:t>taknemelig</w:t>
                      </w:r>
                      <w:r>
                        <w:t xml:space="preserve"> for</w:t>
                      </w:r>
                    </w:p>
                    <w:p w14:paraId="18C18544" w14:textId="77777777" w:rsidR="00DB6AB9" w:rsidRPr="00904F83" w:rsidRDefault="00DB6AB9" w:rsidP="00DB6AB9">
                      <w:pPr>
                        <w:pStyle w:val="Brdtekst"/>
                      </w:pPr>
                    </w:p>
                    <w:p w14:paraId="53223B9F" w14:textId="77777777" w:rsidR="00DB6AB9" w:rsidRDefault="00DB6AB9" w:rsidP="00DB6AB9"/>
                    <w:p w14:paraId="63562C42" w14:textId="77777777" w:rsidR="008A59A3" w:rsidRDefault="008A59A3" w:rsidP="00DB6AB9"/>
                    <w:p w14:paraId="7BECD696" w14:textId="77777777" w:rsidR="00DB6AB9" w:rsidRDefault="00DB6AB9" w:rsidP="00DB6AB9">
                      <w:pPr>
                        <w:pStyle w:val="Overskrift2"/>
                      </w:pPr>
                      <w:r>
                        <w:t>Fordi….</w:t>
                      </w:r>
                    </w:p>
                    <w:p w14:paraId="47F126F0" w14:textId="77777777" w:rsidR="00DB6AB9" w:rsidRDefault="00DB6AB9" w:rsidP="00DB6AB9">
                      <w:pPr>
                        <w:pStyle w:val="Brdtekst"/>
                      </w:pPr>
                    </w:p>
                    <w:p w14:paraId="096F9524" w14:textId="77777777" w:rsidR="00DB6AB9" w:rsidRDefault="00DB6AB9" w:rsidP="00DB6AB9"/>
                    <w:p w14:paraId="18B9324A" w14:textId="77777777" w:rsidR="00DB6AB9" w:rsidRDefault="00DB6AB9" w:rsidP="00DB6AB9"/>
                    <w:p w14:paraId="13CAFACE" w14:textId="77777777" w:rsidR="008A59A3" w:rsidRDefault="008A59A3" w:rsidP="00DB6AB9"/>
                    <w:p w14:paraId="6D0473F8" w14:textId="77777777" w:rsidR="008A59A3" w:rsidRPr="007621E5" w:rsidRDefault="008A59A3" w:rsidP="00DB6AB9"/>
                  </w:txbxContent>
                </v:textbox>
                <w10:anchorlock/>
              </v:roundrect>
            </w:pict>
          </mc:Fallback>
        </mc:AlternateContent>
      </w:r>
    </w:p>
    <w:p w14:paraId="1A016288" w14:textId="77777777" w:rsidR="00A64EC9" w:rsidRDefault="00A64EC9" w:rsidP="003C55AE">
      <w:pPr>
        <w:pStyle w:val="Strretekst"/>
        <w:keepNext/>
        <w:keepLines/>
        <w:rPr>
          <w:b/>
          <w:bCs/>
        </w:rPr>
      </w:pPr>
    </w:p>
    <w:p w14:paraId="422DC583" w14:textId="77777777" w:rsidR="00944467" w:rsidRDefault="00944467" w:rsidP="000D7D9E">
      <w:pPr>
        <w:pStyle w:val="Indrykket"/>
      </w:pPr>
      <w:r w:rsidRPr="00944467">
        <w:rPr>
          <w:b/>
          <w:bCs/>
        </w:rPr>
        <w:t>Opsamling:</w:t>
      </w:r>
      <w:r w:rsidRPr="00944467">
        <w:t xml:space="preserve"> Snak med din gruppe om, hvad I har svaret. </w:t>
      </w:r>
    </w:p>
    <w:p w14:paraId="70FEFEB7" w14:textId="77777777" w:rsidR="00103023" w:rsidRDefault="00103023" w:rsidP="003C55AE">
      <w:pPr>
        <w:pStyle w:val="Strretekst"/>
        <w:keepNext/>
        <w:keepLines/>
      </w:pPr>
    </w:p>
    <w:p w14:paraId="017EA14E" w14:textId="77777777" w:rsidR="008A59A3" w:rsidRDefault="008A59A3">
      <w:pPr>
        <w:spacing w:after="160" w:line="259" w:lineRule="auto"/>
        <w:rPr>
          <w:rFonts w:eastAsiaTheme="majorEastAsia" w:cstheme="majorBidi"/>
          <w:b/>
          <w:color w:val="005C5D"/>
          <w:sz w:val="44"/>
          <w:szCs w:val="48"/>
        </w:rPr>
      </w:pPr>
      <w:r>
        <w:br w:type="page"/>
      </w:r>
    </w:p>
    <w:p w14:paraId="71FED352" w14:textId="77777777" w:rsidR="00E35556" w:rsidRDefault="00103023" w:rsidP="0065275C">
      <w:pPr>
        <w:pStyle w:val="Headinggrn"/>
      </w:pPr>
      <w:r>
        <w:rPr>
          <w:noProof/>
        </w:rPr>
        <w:lastRenderedPageBreak/>
        <mc:AlternateContent>
          <mc:Choice Requires="wps">
            <w:drawing>
              <wp:anchor distT="0" distB="0" distL="114300" distR="114300" simplePos="0" relativeHeight="251743232" behindDoc="1" locked="0" layoutInCell="1" allowOverlap="1" wp14:anchorId="5892BB74" wp14:editId="102E35EC">
                <wp:simplePos x="0" y="0"/>
                <wp:positionH relativeFrom="page">
                  <wp:align>right</wp:align>
                </wp:positionH>
                <wp:positionV relativeFrom="page">
                  <wp:align>top</wp:align>
                </wp:positionV>
                <wp:extent cx="7560000" cy="10692000"/>
                <wp:effectExtent l="0" t="0" r="3175"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D8F5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B6150" id="Rectangle 3" o:spid="_x0000_s1026" style="position:absolute;margin-left:544.1pt;margin-top:0;width:595.3pt;height:841.9pt;z-index:-2515732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" fillcolor="#d8f5eb" stroked="f" strokeweight="1pt">
                <o:lock v:ext="edit" aspectratio="t"/>
                <w10:wrap anchorx="page" anchory="page"/>
              </v:rect>
            </w:pict>
          </mc:Fallback>
        </mc:AlternateContent>
      </w:r>
      <w:r w:rsidR="00DA1361" w:rsidRPr="00DA1361">
        <w:t>Hjemmeopgave 1: Skriv tre gode ting ned fra ugen</w:t>
      </w:r>
    </w:p>
    <w:p w14:paraId="57FDF483" w14:textId="77777777" w:rsidR="00DA1361" w:rsidRDefault="00F16D5E" w:rsidP="009634EA">
      <w:pPr>
        <w:pStyle w:val="Strretekst"/>
        <w:ind w:left="624"/>
      </w:pPr>
      <w:r w:rsidRPr="00F16D5E">
        <w:t>Næste gang skal I snakke om, hvad I har skrevet. Skriv derfor noget, du er klar til at dele med dine klassekammerater.</w:t>
      </w:r>
    </w:p>
    <w:p w14:paraId="449A3768" w14:textId="77777777" w:rsidR="00CC10E0" w:rsidRDefault="00CC10E0" w:rsidP="00CC10E0"/>
    <w:p w14:paraId="6B4C673F" w14:textId="77777777" w:rsidR="00CC10E0" w:rsidRDefault="00CC10E0" w:rsidP="00CC10E0"/>
    <w:p w14:paraId="6D21CD40" w14:textId="77777777" w:rsidR="00CC10E0" w:rsidRDefault="00CC10E0" w:rsidP="00CC10E0"/>
    <w:p w14:paraId="44CC09B5" w14:textId="77777777" w:rsidR="003536C0" w:rsidRDefault="003536C0" w:rsidP="00CC10E0"/>
    <w:p w14:paraId="629D4F86" w14:textId="77777777" w:rsidR="003536C0" w:rsidRDefault="003536C0" w:rsidP="00CC10E0"/>
    <w:p w14:paraId="4800C1AA" w14:textId="77777777" w:rsidR="00FF51BE" w:rsidRDefault="00FF51BE" w:rsidP="00CC10E0"/>
    <w:p w14:paraId="60126581" w14:textId="77777777" w:rsidR="00F16D5E" w:rsidRPr="00F43A43" w:rsidRDefault="00F16D5E" w:rsidP="00CC10E0"/>
    <w:p w14:paraId="3CCD0265" w14:textId="77777777" w:rsidR="0033490A" w:rsidRPr="00F43A43" w:rsidRDefault="00FF51BE" w:rsidP="00F43A43">
      <w:r>
        <w:rPr>
          <w:noProof/>
        </w:rPr>
        <w:drawing>
          <wp:anchor distT="0" distB="0" distL="114300" distR="114300" simplePos="0" relativeHeight="251728896" behindDoc="0" locked="0" layoutInCell="1" allowOverlap="1" wp14:anchorId="57D75DF9" wp14:editId="7C3CFEFB">
            <wp:simplePos x="0" y="0"/>
            <wp:positionH relativeFrom="leftMargin">
              <wp:posOffset>393850</wp:posOffset>
            </wp:positionH>
            <wp:positionV relativeFrom="paragraph">
              <wp:posOffset>224687</wp:posOffset>
            </wp:positionV>
            <wp:extent cx="467999" cy="644102"/>
            <wp:effectExtent l="0" t="0" r="8255"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18" cstate="print">
                      <a:extLst>
                        <a:ext uri="{28A0092B-C50C-407E-A947-70E740481C1C}">
                          <a14:useLocalDpi xmlns:a14="http://schemas.microsoft.com/office/drawing/2010/main"/>
                        </a:ext>
                      </a:extLst>
                    </a:blip>
                    <a:stretch>
                      <a:fillRect/>
                    </a:stretch>
                  </pic:blipFill>
                  <pic:spPr>
                    <a:xfrm>
                      <a:off x="0" y="0"/>
                      <a:ext cx="467999" cy="644102"/>
                    </a:xfrm>
                    <a:prstGeom prst="rect">
                      <a:avLst/>
                    </a:prstGeom>
                  </pic:spPr>
                </pic:pic>
              </a:graphicData>
            </a:graphic>
            <wp14:sizeRelH relativeFrom="margin">
              <wp14:pctWidth>0</wp14:pctWidth>
            </wp14:sizeRelH>
            <wp14:sizeRelV relativeFrom="margin">
              <wp14:pctHeight>0</wp14:pctHeight>
            </wp14:sizeRelV>
          </wp:anchor>
        </w:drawing>
      </w:r>
      <w:r w:rsidR="00CC10E0">
        <w:rPr>
          <w:noProof/>
        </w:rPr>
        <mc:AlternateContent>
          <mc:Choice Requires="wps">
            <w:drawing>
              <wp:inline distT="0" distB="0" distL="0" distR="0" wp14:anchorId="4B0EE81B" wp14:editId="15EB36A4">
                <wp:extent cx="6264000" cy="3757312"/>
                <wp:effectExtent l="0" t="0" r="3810" b="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1B82D2EA" w14:textId="77777777" w:rsidR="00CC10E0" w:rsidRDefault="00CC10E0" w:rsidP="00CC10E0">
                            <w:pPr>
                              <w:pStyle w:val="Overskrift2"/>
                            </w:pPr>
                            <w:r>
                              <w:t xml:space="preserve">Jeg er </w:t>
                            </w:r>
                            <w:r w:rsidRPr="00904F83">
                              <w:t>taknemelig</w:t>
                            </w:r>
                            <w:r>
                              <w:t xml:space="preserve"> for</w:t>
                            </w:r>
                          </w:p>
                          <w:p w14:paraId="04E20B6A" w14:textId="77777777" w:rsidR="00CC10E0" w:rsidRPr="00904F83" w:rsidRDefault="00CC10E0" w:rsidP="00833BFC">
                            <w:pPr>
                              <w:pStyle w:val="Bodytextgrn"/>
                            </w:pPr>
                          </w:p>
                          <w:p w14:paraId="6EDCA205" w14:textId="77777777" w:rsidR="00CC10E0" w:rsidRDefault="00CC10E0" w:rsidP="00CC10E0"/>
                          <w:p w14:paraId="214082B8" w14:textId="77777777" w:rsidR="00CC10E0" w:rsidRDefault="00CC10E0" w:rsidP="00CC10E0"/>
                          <w:p w14:paraId="42E38BB5" w14:textId="77777777" w:rsidR="00CC10E0" w:rsidRDefault="00CC10E0" w:rsidP="00CC10E0">
                            <w:pPr>
                              <w:pStyle w:val="Overskrift2"/>
                            </w:pPr>
                            <w:r>
                              <w:t>Fordi….</w:t>
                            </w:r>
                          </w:p>
                          <w:p w14:paraId="2E7387CE" w14:textId="77777777" w:rsidR="00CC10E0" w:rsidRDefault="00CC10E0" w:rsidP="00833BFC">
                            <w:pPr>
                              <w:pStyle w:val="Bodytextgrn"/>
                            </w:pPr>
                          </w:p>
                          <w:p w14:paraId="212DB6A4" w14:textId="77777777" w:rsidR="00CC10E0" w:rsidRDefault="00CC10E0" w:rsidP="00CC10E0"/>
                          <w:p w14:paraId="71C46C05" w14:textId="77777777" w:rsidR="007C0EB9" w:rsidRDefault="007C0EB9" w:rsidP="00CC10E0"/>
                          <w:p w14:paraId="1770EFBC" w14:textId="77777777" w:rsidR="00791A69" w:rsidRDefault="00791A69" w:rsidP="00CC10E0"/>
                          <w:p w14:paraId="62A9B2C5" w14:textId="77777777" w:rsidR="00791A69" w:rsidRPr="007621E5" w:rsidRDefault="00791A69" w:rsidP="00CC10E0"/>
                        </w:txbxContent>
                      </wps:txbx>
                      <wps:bodyPr rot="0" vert="horz" wrap="square" lIns="396000" tIns="180000" rIns="396000" bIns="360000" anchor="t" anchorCtr="0">
                        <a:spAutoFit/>
                      </wps:bodyPr>
                    </wps:wsp>
                  </a:graphicData>
                </a:graphic>
              </wp:inline>
            </w:drawing>
          </mc:Choice>
          <mc:Fallback>
            <w:pict>
              <v:roundrect w14:anchorId="4B0EE81B" id="_x0000_s1033"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" fillcolor="white [3212]" stroked="f">
                <v:stroke joinstyle="miter"/>
                <v:textbox style="mso-fit-shape-to-text:t" inset="11mm,5mm,11mm,10mm">
                  <w:txbxContent>
                    <w:p w14:paraId="1B82D2EA" w14:textId="77777777" w:rsidR="00CC10E0" w:rsidRDefault="00CC10E0" w:rsidP="00CC10E0">
                      <w:pPr>
                        <w:pStyle w:val="Overskrift2"/>
                      </w:pPr>
                      <w:r>
                        <w:t xml:space="preserve">Jeg er </w:t>
                      </w:r>
                      <w:r w:rsidRPr="00904F83">
                        <w:t>taknemelig</w:t>
                      </w:r>
                      <w:r>
                        <w:t xml:space="preserve"> for</w:t>
                      </w:r>
                    </w:p>
                    <w:p w14:paraId="04E20B6A" w14:textId="77777777" w:rsidR="00CC10E0" w:rsidRPr="00904F83" w:rsidRDefault="00CC10E0" w:rsidP="00833BFC">
                      <w:pPr>
                        <w:pStyle w:val="Bodytextgrn"/>
                      </w:pPr>
                    </w:p>
                    <w:p w14:paraId="6EDCA205" w14:textId="77777777" w:rsidR="00CC10E0" w:rsidRDefault="00CC10E0" w:rsidP="00CC10E0"/>
                    <w:p w14:paraId="214082B8" w14:textId="77777777" w:rsidR="00CC10E0" w:rsidRDefault="00CC10E0" w:rsidP="00CC10E0"/>
                    <w:p w14:paraId="42E38BB5" w14:textId="77777777" w:rsidR="00CC10E0" w:rsidRDefault="00CC10E0" w:rsidP="00CC10E0">
                      <w:pPr>
                        <w:pStyle w:val="Overskrift2"/>
                      </w:pPr>
                      <w:r>
                        <w:t>Fordi….</w:t>
                      </w:r>
                    </w:p>
                    <w:p w14:paraId="2E7387CE" w14:textId="77777777" w:rsidR="00CC10E0" w:rsidRDefault="00CC10E0" w:rsidP="00833BFC">
                      <w:pPr>
                        <w:pStyle w:val="Bodytextgrn"/>
                      </w:pPr>
                    </w:p>
                    <w:p w14:paraId="212DB6A4" w14:textId="77777777" w:rsidR="00CC10E0" w:rsidRDefault="00CC10E0" w:rsidP="00CC10E0"/>
                    <w:p w14:paraId="71C46C05" w14:textId="77777777" w:rsidR="007C0EB9" w:rsidRDefault="007C0EB9" w:rsidP="00CC10E0"/>
                    <w:p w14:paraId="1770EFBC" w14:textId="77777777" w:rsidR="00791A69" w:rsidRDefault="00791A69" w:rsidP="00CC10E0"/>
                    <w:p w14:paraId="62A9B2C5" w14:textId="77777777" w:rsidR="00791A69" w:rsidRPr="007621E5" w:rsidRDefault="00791A69" w:rsidP="00CC10E0"/>
                  </w:txbxContent>
                </v:textbox>
                <w10:anchorlock/>
              </v:roundrect>
            </w:pict>
          </mc:Fallback>
        </mc:AlternateContent>
      </w:r>
    </w:p>
    <w:p w14:paraId="1FE1B230" w14:textId="77777777" w:rsidR="008048A5" w:rsidRDefault="008048A5" w:rsidP="008048A5"/>
    <w:p w14:paraId="307D9895" w14:textId="77777777" w:rsidR="00791A69" w:rsidRDefault="00791A69">
      <w:pPr>
        <w:spacing w:after="160" w:line="259" w:lineRule="auto"/>
      </w:pPr>
      <w:r>
        <w:br w:type="page"/>
      </w:r>
    </w:p>
    <w:p w14:paraId="5D5347FF" w14:textId="77777777" w:rsidR="008048A5" w:rsidRDefault="008048A5" w:rsidP="008048A5"/>
    <w:p w14:paraId="5EFDE07F" w14:textId="77777777" w:rsidR="00E62804" w:rsidRDefault="0000668D" w:rsidP="00AD5D5D">
      <w:r>
        <w:rPr>
          <w:noProof/>
        </w:rPr>
        <w:drawing>
          <wp:anchor distT="0" distB="0" distL="114300" distR="114300" simplePos="0" relativeHeight="251730944" behindDoc="0" locked="0" layoutInCell="1" allowOverlap="1" wp14:anchorId="7B9BFB74" wp14:editId="2A0A9517">
            <wp:simplePos x="0" y="0"/>
            <wp:positionH relativeFrom="leftMargin">
              <wp:posOffset>379730</wp:posOffset>
            </wp:positionH>
            <wp:positionV relativeFrom="paragraph">
              <wp:posOffset>234901</wp:posOffset>
            </wp:positionV>
            <wp:extent cx="467999" cy="644102"/>
            <wp:effectExtent l="0" t="0" r="8255"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9" cstate="print">
                      <a:extLst>
                        <a:ext uri="{28A0092B-C50C-407E-A947-70E740481C1C}">
                          <a14:useLocalDpi xmlns:a14="http://schemas.microsoft.com/office/drawing/2010/main"/>
                        </a:ext>
                      </a:extLst>
                    </a:blip>
                    <a:stretch>
                      <a:fillRect/>
                    </a:stretch>
                  </pic:blipFill>
                  <pic:spPr>
                    <a:xfrm>
                      <a:off x="0" y="0"/>
                      <a:ext cx="467999" cy="644102"/>
                    </a:xfrm>
                    <a:prstGeom prst="rect">
                      <a:avLst/>
                    </a:prstGeom>
                  </pic:spPr>
                </pic:pic>
              </a:graphicData>
            </a:graphic>
            <wp14:sizeRelH relativeFrom="margin">
              <wp14:pctWidth>0</wp14:pctWidth>
            </wp14:sizeRelH>
            <wp14:sizeRelV relativeFrom="margin">
              <wp14:pctHeight>0</wp14:pctHeight>
            </wp14:sizeRelV>
          </wp:anchor>
        </w:drawing>
      </w:r>
      <w:r w:rsidR="00103023">
        <w:rPr>
          <w:noProof/>
        </w:rPr>
        <mc:AlternateContent>
          <mc:Choice Requires="wps">
            <w:drawing>
              <wp:anchor distT="0" distB="0" distL="114300" distR="114300" simplePos="0" relativeHeight="251745280" behindDoc="1" locked="0" layoutInCell="1" allowOverlap="1" wp14:anchorId="7306683F" wp14:editId="57DA315F">
                <wp:simplePos x="0" y="0"/>
                <wp:positionH relativeFrom="page">
                  <wp:align>right</wp:align>
                </wp:positionH>
                <wp:positionV relativeFrom="margin">
                  <wp:align>center</wp:align>
                </wp:positionV>
                <wp:extent cx="7560000" cy="10692000"/>
                <wp:effectExtent l="0" t="0" r="3175" b="0"/>
                <wp:wrapNone/>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D8F5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4EE8D" id="Rectangle 5" o:spid="_x0000_s1026" style="position:absolute;margin-left:544.1pt;margin-top:0;width:595.3pt;height:841.9pt;z-index:-251571200;visibility:visible;mso-wrap-style:square;mso-width-percent:0;mso-height-percent:0;mso-wrap-distance-left:9pt;mso-wrap-distance-top:0;mso-wrap-distance-right:9pt;mso-wrap-distance-bottom:0;mso-position-horizontal:right;mso-position-horizontal-relative:page;mso-position-vertical:center;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" fillcolor="#d8f5eb" stroked="f" strokeweight="1pt">
                <o:lock v:ext="edit" aspectratio="t"/>
                <w10:wrap anchorx="page" anchory="margin"/>
              </v:rect>
            </w:pict>
          </mc:Fallback>
        </mc:AlternateContent>
      </w:r>
      <w:r w:rsidR="00E62804">
        <w:rPr>
          <w:noProof/>
        </w:rPr>
        <mc:AlternateContent>
          <mc:Choice Requires="wps">
            <w:drawing>
              <wp:inline distT="0" distB="0" distL="0" distR="0" wp14:anchorId="68A4E659" wp14:editId="1925C032">
                <wp:extent cx="6264000" cy="3757312"/>
                <wp:effectExtent l="0" t="0" r="3810" b="0"/>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55C81855" w14:textId="77777777" w:rsidR="00E62804" w:rsidRDefault="00E62804" w:rsidP="00E62804">
                            <w:pPr>
                              <w:pStyle w:val="Overskrift2"/>
                            </w:pPr>
                            <w:r>
                              <w:t xml:space="preserve">Jeg er </w:t>
                            </w:r>
                            <w:r w:rsidRPr="00904F83">
                              <w:t>taknemelig</w:t>
                            </w:r>
                            <w:r>
                              <w:t xml:space="preserve"> for</w:t>
                            </w:r>
                          </w:p>
                          <w:p w14:paraId="785A6977" w14:textId="77777777" w:rsidR="00E62804" w:rsidRPr="00904F83" w:rsidRDefault="00E62804" w:rsidP="00A35E35">
                            <w:pPr>
                              <w:pStyle w:val="Bodytextgrn"/>
                            </w:pPr>
                          </w:p>
                          <w:p w14:paraId="3F8CEC59" w14:textId="77777777" w:rsidR="00E62804" w:rsidRDefault="00E62804" w:rsidP="00E62804"/>
                          <w:p w14:paraId="1C53DE63" w14:textId="77777777" w:rsidR="00E62804" w:rsidRDefault="00E62804" w:rsidP="00E62804"/>
                          <w:p w14:paraId="58873D73" w14:textId="77777777" w:rsidR="00E62804" w:rsidRDefault="00E62804" w:rsidP="00E62804">
                            <w:pPr>
                              <w:pStyle w:val="Overskrift2"/>
                            </w:pPr>
                            <w:r>
                              <w:t>Fordi….</w:t>
                            </w:r>
                          </w:p>
                          <w:p w14:paraId="574D5B8A" w14:textId="77777777" w:rsidR="00E62804" w:rsidRDefault="00E62804" w:rsidP="00A35E35">
                            <w:pPr>
                              <w:pStyle w:val="Bodytextgrn"/>
                            </w:pPr>
                          </w:p>
                          <w:p w14:paraId="4DBD9326" w14:textId="77777777" w:rsidR="00E62804" w:rsidRDefault="00E62804" w:rsidP="00E62804"/>
                          <w:p w14:paraId="7CC306B9" w14:textId="77777777" w:rsidR="007C0EB9" w:rsidRDefault="007C0EB9" w:rsidP="00E62804"/>
                          <w:p w14:paraId="60E5D2F4" w14:textId="77777777" w:rsidR="00791A69" w:rsidRDefault="00791A69" w:rsidP="00E62804"/>
                          <w:p w14:paraId="6BDABC45" w14:textId="77777777" w:rsidR="00791A69" w:rsidRPr="007621E5" w:rsidRDefault="00791A69" w:rsidP="00E62804"/>
                        </w:txbxContent>
                      </wps:txbx>
                      <wps:bodyPr rot="0" vert="horz" wrap="square" lIns="396000" tIns="180000" rIns="396000" bIns="360000" anchor="t" anchorCtr="0">
                        <a:spAutoFit/>
                      </wps:bodyPr>
                    </wps:wsp>
                  </a:graphicData>
                </a:graphic>
              </wp:inline>
            </w:drawing>
          </mc:Choice>
          <mc:Fallback>
            <w:pict>
              <v:roundrect w14:anchorId="68A4E659" id="_x0000_s1034"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" fillcolor="white [3212]" stroked="f">
                <v:stroke joinstyle="miter"/>
                <v:textbox style="mso-fit-shape-to-text:t" inset="11mm,5mm,11mm,10mm">
                  <w:txbxContent>
                    <w:p w14:paraId="55C81855" w14:textId="77777777" w:rsidR="00E62804" w:rsidRDefault="00E62804" w:rsidP="00E62804">
                      <w:pPr>
                        <w:pStyle w:val="Overskrift2"/>
                      </w:pPr>
                      <w:r>
                        <w:t xml:space="preserve">Jeg er </w:t>
                      </w:r>
                      <w:r w:rsidRPr="00904F83">
                        <w:t>taknemelig</w:t>
                      </w:r>
                      <w:r>
                        <w:t xml:space="preserve"> for</w:t>
                      </w:r>
                    </w:p>
                    <w:p w14:paraId="785A6977" w14:textId="77777777" w:rsidR="00E62804" w:rsidRPr="00904F83" w:rsidRDefault="00E62804" w:rsidP="00A35E35">
                      <w:pPr>
                        <w:pStyle w:val="Bodytextgrn"/>
                      </w:pPr>
                    </w:p>
                    <w:p w14:paraId="3F8CEC59" w14:textId="77777777" w:rsidR="00E62804" w:rsidRDefault="00E62804" w:rsidP="00E62804"/>
                    <w:p w14:paraId="1C53DE63" w14:textId="77777777" w:rsidR="00E62804" w:rsidRDefault="00E62804" w:rsidP="00E62804"/>
                    <w:p w14:paraId="58873D73" w14:textId="77777777" w:rsidR="00E62804" w:rsidRDefault="00E62804" w:rsidP="00E62804">
                      <w:pPr>
                        <w:pStyle w:val="Overskrift2"/>
                      </w:pPr>
                      <w:r>
                        <w:t>Fordi….</w:t>
                      </w:r>
                    </w:p>
                    <w:p w14:paraId="574D5B8A" w14:textId="77777777" w:rsidR="00E62804" w:rsidRDefault="00E62804" w:rsidP="00A35E35">
                      <w:pPr>
                        <w:pStyle w:val="Bodytextgrn"/>
                      </w:pPr>
                    </w:p>
                    <w:p w14:paraId="4DBD9326" w14:textId="77777777" w:rsidR="00E62804" w:rsidRDefault="00E62804" w:rsidP="00E62804"/>
                    <w:p w14:paraId="7CC306B9" w14:textId="77777777" w:rsidR="007C0EB9" w:rsidRDefault="007C0EB9" w:rsidP="00E62804"/>
                    <w:p w14:paraId="60E5D2F4" w14:textId="77777777" w:rsidR="00791A69" w:rsidRDefault="00791A69" w:rsidP="00E62804"/>
                    <w:p w14:paraId="6BDABC45" w14:textId="77777777" w:rsidR="00791A69" w:rsidRPr="007621E5" w:rsidRDefault="00791A69" w:rsidP="00E62804"/>
                  </w:txbxContent>
                </v:textbox>
                <w10:anchorlock/>
              </v:roundrect>
            </w:pict>
          </mc:Fallback>
        </mc:AlternateContent>
      </w:r>
    </w:p>
    <w:p w14:paraId="4C9A4054" w14:textId="77777777" w:rsidR="00280B11" w:rsidRDefault="00280B11" w:rsidP="00AE1E40"/>
    <w:p w14:paraId="54A2A856" w14:textId="77777777" w:rsidR="00E62804" w:rsidRDefault="00E62804" w:rsidP="00AE1E40"/>
    <w:p w14:paraId="7F20D291" w14:textId="77777777" w:rsidR="00E62804" w:rsidRDefault="0000668D" w:rsidP="00AE1E40">
      <w:r>
        <w:rPr>
          <w:noProof/>
        </w:rPr>
        <w:drawing>
          <wp:anchor distT="0" distB="0" distL="114300" distR="114300" simplePos="0" relativeHeight="251732992" behindDoc="0" locked="0" layoutInCell="1" allowOverlap="1" wp14:anchorId="584B0C2A" wp14:editId="521E8478">
            <wp:simplePos x="0" y="0"/>
            <wp:positionH relativeFrom="leftMargin">
              <wp:posOffset>379730</wp:posOffset>
            </wp:positionH>
            <wp:positionV relativeFrom="paragraph">
              <wp:posOffset>296789</wp:posOffset>
            </wp:positionV>
            <wp:extent cx="467999" cy="644102"/>
            <wp:effectExtent l="0" t="0" r="8255" b="38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0" cstate="print">
                      <a:extLst>
                        <a:ext uri="{28A0092B-C50C-407E-A947-70E740481C1C}">
                          <a14:useLocalDpi xmlns:a14="http://schemas.microsoft.com/office/drawing/2010/main"/>
                        </a:ext>
                      </a:extLst>
                    </a:blip>
                    <a:stretch>
                      <a:fillRect/>
                    </a:stretch>
                  </pic:blipFill>
                  <pic:spPr>
                    <a:xfrm>
                      <a:off x="0" y="0"/>
                      <a:ext cx="467999" cy="644102"/>
                    </a:xfrm>
                    <a:prstGeom prst="rect">
                      <a:avLst/>
                    </a:prstGeom>
                  </pic:spPr>
                </pic:pic>
              </a:graphicData>
            </a:graphic>
            <wp14:sizeRelH relativeFrom="margin">
              <wp14:pctWidth>0</wp14:pctWidth>
            </wp14:sizeRelH>
            <wp14:sizeRelV relativeFrom="margin">
              <wp14:pctHeight>0</wp14:pctHeight>
            </wp14:sizeRelV>
          </wp:anchor>
        </w:drawing>
      </w:r>
      <w:r w:rsidR="00E62804">
        <w:rPr>
          <w:noProof/>
        </w:rPr>
        <mc:AlternateContent>
          <mc:Choice Requires="wps">
            <w:drawing>
              <wp:inline distT="0" distB="0" distL="0" distR="0" wp14:anchorId="77CCC7EE" wp14:editId="061EFB96">
                <wp:extent cx="6264000" cy="3757312"/>
                <wp:effectExtent l="0" t="0" r="3810" b="0"/>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572B153A" w14:textId="77777777" w:rsidR="00E62804" w:rsidRDefault="00E62804" w:rsidP="00E62804">
                            <w:pPr>
                              <w:pStyle w:val="Overskrift2"/>
                            </w:pPr>
                            <w:r>
                              <w:t xml:space="preserve">Jeg er </w:t>
                            </w:r>
                            <w:r w:rsidRPr="00904F83">
                              <w:t>taknemelig</w:t>
                            </w:r>
                            <w:r>
                              <w:t xml:space="preserve"> for</w:t>
                            </w:r>
                          </w:p>
                          <w:p w14:paraId="2ADA2ED5" w14:textId="77777777" w:rsidR="00E62804" w:rsidRPr="00904F83" w:rsidRDefault="00E62804" w:rsidP="00A35E35">
                            <w:pPr>
                              <w:pStyle w:val="Bodytextgrn"/>
                            </w:pPr>
                          </w:p>
                          <w:p w14:paraId="0F437647" w14:textId="77777777" w:rsidR="00E62804" w:rsidRDefault="00E62804" w:rsidP="00E62804"/>
                          <w:p w14:paraId="2A1D2D8E" w14:textId="77777777" w:rsidR="00E62804" w:rsidRDefault="00E62804" w:rsidP="00E62804"/>
                          <w:p w14:paraId="3C69570F" w14:textId="77777777" w:rsidR="00E62804" w:rsidRDefault="00E62804" w:rsidP="00E62804">
                            <w:pPr>
                              <w:pStyle w:val="Overskrift2"/>
                            </w:pPr>
                            <w:r>
                              <w:t>Fordi….</w:t>
                            </w:r>
                          </w:p>
                          <w:p w14:paraId="303DB650" w14:textId="77777777" w:rsidR="00E62804" w:rsidRDefault="00E62804" w:rsidP="00A35E35">
                            <w:pPr>
                              <w:pStyle w:val="Bodytextgrn"/>
                            </w:pPr>
                          </w:p>
                          <w:p w14:paraId="4A87E910" w14:textId="77777777" w:rsidR="00E62804" w:rsidRDefault="00E62804" w:rsidP="00E62804"/>
                          <w:p w14:paraId="5B04E806" w14:textId="77777777" w:rsidR="007C0EB9" w:rsidRDefault="007C0EB9" w:rsidP="00E62804"/>
                          <w:p w14:paraId="66460685" w14:textId="77777777" w:rsidR="00791A69" w:rsidRDefault="00791A69" w:rsidP="00E62804"/>
                          <w:p w14:paraId="2774FC14" w14:textId="77777777" w:rsidR="00791A69" w:rsidRPr="007621E5" w:rsidRDefault="00791A69" w:rsidP="00E62804"/>
                        </w:txbxContent>
                      </wps:txbx>
                      <wps:bodyPr rot="0" vert="horz" wrap="square" lIns="396000" tIns="180000" rIns="396000" bIns="360000" anchor="t" anchorCtr="0">
                        <a:spAutoFit/>
                      </wps:bodyPr>
                    </wps:wsp>
                  </a:graphicData>
                </a:graphic>
              </wp:inline>
            </w:drawing>
          </mc:Choice>
          <mc:Fallback>
            <w:pict>
              <v:roundrect w14:anchorId="77CCC7EE" id="_x0000_s1035"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" fillcolor="white [3212]" stroked="f">
                <v:stroke joinstyle="miter"/>
                <v:textbox style="mso-fit-shape-to-text:t" inset="11mm,5mm,11mm,10mm">
                  <w:txbxContent>
                    <w:p w14:paraId="572B153A" w14:textId="77777777" w:rsidR="00E62804" w:rsidRDefault="00E62804" w:rsidP="00E62804">
                      <w:pPr>
                        <w:pStyle w:val="Overskrift2"/>
                      </w:pPr>
                      <w:r>
                        <w:t xml:space="preserve">Jeg er </w:t>
                      </w:r>
                      <w:r w:rsidRPr="00904F83">
                        <w:t>taknemelig</w:t>
                      </w:r>
                      <w:r>
                        <w:t xml:space="preserve"> for</w:t>
                      </w:r>
                    </w:p>
                    <w:p w14:paraId="2ADA2ED5" w14:textId="77777777" w:rsidR="00E62804" w:rsidRPr="00904F83" w:rsidRDefault="00E62804" w:rsidP="00A35E35">
                      <w:pPr>
                        <w:pStyle w:val="Bodytextgrn"/>
                      </w:pPr>
                    </w:p>
                    <w:p w14:paraId="0F437647" w14:textId="77777777" w:rsidR="00E62804" w:rsidRDefault="00E62804" w:rsidP="00E62804"/>
                    <w:p w14:paraId="2A1D2D8E" w14:textId="77777777" w:rsidR="00E62804" w:rsidRDefault="00E62804" w:rsidP="00E62804"/>
                    <w:p w14:paraId="3C69570F" w14:textId="77777777" w:rsidR="00E62804" w:rsidRDefault="00E62804" w:rsidP="00E62804">
                      <w:pPr>
                        <w:pStyle w:val="Overskrift2"/>
                      </w:pPr>
                      <w:r>
                        <w:t>Fordi….</w:t>
                      </w:r>
                    </w:p>
                    <w:p w14:paraId="303DB650" w14:textId="77777777" w:rsidR="00E62804" w:rsidRDefault="00E62804" w:rsidP="00A35E35">
                      <w:pPr>
                        <w:pStyle w:val="Bodytextgrn"/>
                      </w:pPr>
                    </w:p>
                    <w:p w14:paraId="4A87E910" w14:textId="77777777" w:rsidR="00E62804" w:rsidRDefault="00E62804" w:rsidP="00E62804"/>
                    <w:p w14:paraId="5B04E806" w14:textId="77777777" w:rsidR="007C0EB9" w:rsidRDefault="007C0EB9" w:rsidP="00E62804"/>
                    <w:p w14:paraId="66460685" w14:textId="77777777" w:rsidR="00791A69" w:rsidRDefault="00791A69" w:rsidP="00E62804"/>
                    <w:p w14:paraId="2774FC14" w14:textId="77777777" w:rsidR="00791A69" w:rsidRPr="007621E5" w:rsidRDefault="00791A69" w:rsidP="00E62804"/>
                  </w:txbxContent>
                </v:textbox>
                <w10:anchorlock/>
              </v:roundrect>
            </w:pict>
          </mc:Fallback>
        </mc:AlternateContent>
      </w:r>
    </w:p>
    <w:p w14:paraId="293AF106" w14:textId="77777777" w:rsidR="00E62804" w:rsidRDefault="00E62804" w:rsidP="00AE1E40"/>
    <w:p w14:paraId="553D3FD5" w14:textId="77777777" w:rsidR="00870E78" w:rsidRDefault="00870E78" w:rsidP="00AE1E40"/>
    <w:p w14:paraId="29C6A140" w14:textId="77777777" w:rsidR="008048A5" w:rsidRDefault="008048A5">
      <w:pPr>
        <w:spacing w:after="160" w:line="259" w:lineRule="auto"/>
      </w:pPr>
      <w:r>
        <w:rPr>
          <w:noProof/>
        </w:rPr>
        <w:lastRenderedPageBreak/>
        <w:drawing>
          <wp:anchor distT="0" distB="0" distL="114300" distR="114300" simplePos="0" relativeHeight="251655163" behindDoc="0" locked="0" layoutInCell="1" allowOverlap="1" wp14:anchorId="6DA6625C" wp14:editId="23185E75">
            <wp:simplePos x="0" y="0"/>
            <wp:positionH relativeFrom="margin">
              <wp:align>center</wp:align>
            </wp:positionH>
            <wp:positionV relativeFrom="page">
              <wp:align>center</wp:align>
            </wp:positionV>
            <wp:extent cx="4932000" cy="6807600"/>
            <wp:effectExtent l="0" t="0" r="254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a:ext>
                      </a:extLst>
                    </a:blip>
                    <a:stretch>
                      <a:fillRect/>
                    </a:stretch>
                  </pic:blipFill>
                  <pic:spPr>
                    <a:xfrm>
                      <a:off x="0" y="0"/>
                      <a:ext cx="4932000" cy="68076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424EA0B" w14:textId="77777777" w:rsidR="00174913" w:rsidRDefault="00612D14">
      <w:pPr>
        <w:spacing w:after="160" w:line="259" w:lineRule="auto"/>
      </w:pPr>
      <w:r>
        <w:rPr>
          <w:noProof/>
        </w:rPr>
        <w:lastRenderedPageBreak/>
        <w:drawing>
          <wp:anchor distT="0" distB="0" distL="114300" distR="114300" simplePos="0" relativeHeight="251691008" behindDoc="1" locked="0" layoutInCell="1" allowOverlap="1" wp14:anchorId="78EC6BDE" wp14:editId="20F31AC9">
            <wp:simplePos x="0" y="0"/>
            <wp:positionH relativeFrom="page">
              <wp:align>left</wp:align>
            </wp:positionH>
            <wp:positionV relativeFrom="page">
              <wp:align>top</wp:align>
            </wp:positionV>
            <wp:extent cx="7559675" cy="10663311"/>
            <wp:effectExtent l="0" t="0" r="317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a:ext>
                      </a:extLst>
                    </a:blip>
                    <a:stretch>
                      <a:fillRect/>
                    </a:stretch>
                  </pic:blipFill>
                  <pic:spPr>
                    <a:xfrm>
                      <a:off x="0" y="0"/>
                      <a:ext cx="7559675" cy="10663311"/>
                    </a:xfrm>
                    <a:prstGeom prst="rect">
                      <a:avLst/>
                    </a:prstGeom>
                  </pic:spPr>
                </pic:pic>
              </a:graphicData>
            </a:graphic>
            <wp14:sizeRelH relativeFrom="margin">
              <wp14:pctWidth>0</wp14:pctWidth>
            </wp14:sizeRelH>
            <wp14:sizeRelV relativeFrom="margin">
              <wp14:pctHeight>0</wp14:pctHeight>
            </wp14:sizeRelV>
          </wp:anchor>
        </w:drawing>
      </w:r>
    </w:p>
    <w:tbl>
      <w:tblPr>
        <w:tblStyle w:val="Tabelgitter-lys"/>
        <w:tblpPr w:vertAnchor="page" w:tblpY="153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9D0F7A" w14:paraId="6DE921D6" w14:textId="77777777" w:rsidTr="00C777D2">
        <w:trPr>
          <w:trHeight w:val="5952"/>
        </w:trPr>
        <w:tc>
          <w:tcPr>
            <w:tcW w:w="9356" w:type="dxa"/>
          </w:tcPr>
          <w:p w14:paraId="57338103" w14:textId="77777777" w:rsidR="009D0F7A" w:rsidRDefault="009D0F7A" w:rsidP="00C777D2">
            <w:pPr>
              <w:pStyle w:val="Intro"/>
              <w:jc w:val="center"/>
            </w:pPr>
          </w:p>
        </w:tc>
      </w:tr>
      <w:tr w:rsidR="009D0F7A" w14:paraId="777AE717" w14:textId="77777777" w:rsidTr="00C777D2">
        <w:trPr>
          <w:trHeight w:hRule="exact" w:val="3118"/>
        </w:trPr>
        <w:tc>
          <w:tcPr>
            <w:tcW w:w="9356" w:type="dxa"/>
          </w:tcPr>
          <w:p w14:paraId="23C3EF1A" w14:textId="77777777" w:rsidR="009D0F7A" w:rsidRDefault="009D0F7A" w:rsidP="00C777D2">
            <w:pPr>
              <w:pStyle w:val="Lektion"/>
              <w:rPr>
                <w:rFonts w:eastAsiaTheme="minorHAnsi" w:cstheme="minorBidi"/>
                <w:b w:val="0"/>
                <w:sz w:val="36"/>
                <w:szCs w:val="36"/>
              </w:rPr>
            </w:pPr>
            <w:r w:rsidRPr="009D0F7A">
              <w:rPr>
                <w:rFonts w:eastAsiaTheme="minorHAnsi" w:cstheme="minorBidi"/>
                <w:b w:val="0"/>
                <w:sz w:val="36"/>
                <w:szCs w:val="36"/>
              </w:rPr>
              <w:t>Anden lektion:</w:t>
            </w:r>
          </w:p>
          <w:p w14:paraId="2EB882B3" w14:textId="77777777" w:rsidR="009D0F7A" w:rsidRPr="005743B3" w:rsidRDefault="009D0F7A" w:rsidP="00C777D2">
            <w:pPr>
              <w:pStyle w:val="Lektion"/>
            </w:pPr>
            <w:r w:rsidRPr="009D0F7A">
              <w:t>Bliv mere opmærksom på små kilder til glæde i hverdagen</w:t>
            </w:r>
          </w:p>
        </w:tc>
      </w:tr>
    </w:tbl>
    <w:p w14:paraId="410043EF" w14:textId="77777777" w:rsidR="00353C2B" w:rsidRDefault="00353C2B" w:rsidP="00AE1E40"/>
    <w:p w14:paraId="423AF4ED" w14:textId="77777777" w:rsidR="001507E6" w:rsidRPr="001507E6" w:rsidRDefault="00353C2B" w:rsidP="001507E6">
      <w:pPr>
        <w:pStyle w:val="Overskrift1"/>
      </w:pPr>
      <w:r>
        <w:br w:type="page"/>
      </w:r>
      <w:r w:rsidR="00884E71" w:rsidRPr="00AE1E40">
        <w:lastRenderedPageBreak/>
        <w:t xml:space="preserve">Øvelse </w:t>
      </w:r>
      <w:r w:rsidR="00884E71">
        <w:t>3</w:t>
      </w:r>
      <w:r w:rsidR="00884E71" w:rsidRPr="00AE1E40">
        <w:t xml:space="preserve">: </w:t>
      </w:r>
      <w:r w:rsidR="00884E71" w:rsidRPr="00884E71">
        <w:t>Læg mærke til goder, du tager for give</w:t>
      </w:r>
    </w:p>
    <w:p w14:paraId="6AD2FE6A" w14:textId="77777777" w:rsidR="00884E71" w:rsidRDefault="001507E6" w:rsidP="00884E71">
      <w:r>
        <w:rPr>
          <w:noProof/>
        </w:rPr>
        <w:drawing>
          <wp:anchor distT="0" distB="0" distL="114300" distR="114300" simplePos="0" relativeHeight="251735040" behindDoc="0" locked="0" layoutInCell="1" allowOverlap="1" wp14:anchorId="295763AB" wp14:editId="18975803">
            <wp:simplePos x="0" y="0"/>
            <wp:positionH relativeFrom="leftMargin">
              <wp:posOffset>384077</wp:posOffset>
            </wp:positionH>
            <wp:positionV relativeFrom="paragraph">
              <wp:posOffset>274808</wp:posOffset>
            </wp:positionV>
            <wp:extent cx="467360" cy="643890"/>
            <wp:effectExtent l="0" t="0" r="8890" b="381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23" cstate="print">
                      <a:extLst>
                        <a:ext uri="{28A0092B-C50C-407E-A947-70E740481C1C}">
                          <a14:useLocalDpi xmlns:a14="http://schemas.microsoft.com/office/drawing/2010/main"/>
                        </a:ext>
                      </a:extLst>
                    </a:blip>
                    <a:stretch>
                      <a:fillRect/>
                    </a:stretch>
                  </pic:blipFill>
                  <pic:spPr>
                    <a:xfrm>
                      <a:off x="0" y="0"/>
                      <a:ext cx="467360" cy="643890"/>
                    </a:xfrm>
                    <a:prstGeom prst="rect">
                      <a:avLst/>
                    </a:prstGeom>
                  </pic:spPr>
                </pic:pic>
              </a:graphicData>
            </a:graphic>
            <wp14:sizeRelH relativeFrom="margin">
              <wp14:pctWidth>0</wp14:pctWidth>
            </wp14:sizeRelH>
            <wp14:sizeRelV relativeFrom="margin">
              <wp14:pctHeight>0</wp14:pctHeight>
            </wp14:sizeRelV>
          </wp:anchor>
        </w:drawing>
      </w:r>
      <w:r w:rsidR="00007647">
        <w:rPr>
          <w:noProof/>
        </w:rPr>
        <mc:AlternateContent>
          <mc:Choice Requires="wps">
            <w:drawing>
              <wp:inline distT="0" distB="0" distL="0" distR="0" wp14:anchorId="01182A1C" wp14:editId="17141E6F">
                <wp:extent cx="6264000" cy="3757312"/>
                <wp:effectExtent l="0" t="0" r="3810" b="0"/>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21F807A5" w14:textId="77777777" w:rsidR="00BF397F" w:rsidRDefault="00BF397F" w:rsidP="00BF397F">
                            <w:pPr>
                              <w:pStyle w:val="Overskrift2"/>
                            </w:pPr>
                            <w:r w:rsidRPr="00BF397F">
                              <w:t xml:space="preserve">Kom på en lille god ting i hverdagen, som du tager for givet. Fx at der kommer varmt vand ud af bruseren om morgenen. </w:t>
                            </w:r>
                          </w:p>
                          <w:p w14:paraId="434A0A66" w14:textId="77777777" w:rsidR="00007647" w:rsidRPr="00904F83" w:rsidRDefault="00007647" w:rsidP="00BF397F">
                            <w:pPr>
                              <w:pStyle w:val="Brdtekst"/>
                            </w:pPr>
                          </w:p>
                          <w:p w14:paraId="0A7DD382" w14:textId="77777777" w:rsidR="00007647" w:rsidRDefault="00007647" w:rsidP="00007647"/>
                          <w:p w14:paraId="1827DDA6" w14:textId="77777777" w:rsidR="00007647" w:rsidRDefault="00007647" w:rsidP="00007647"/>
                          <w:p w14:paraId="4C6EDE5A" w14:textId="77777777" w:rsidR="00007647" w:rsidRDefault="00007647" w:rsidP="00007647"/>
                          <w:p w14:paraId="5455139D" w14:textId="77777777" w:rsidR="002B5EBF" w:rsidRDefault="002B5EBF" w:rsidP="00007647"/>
                          <w:p w14:paraId="5EDE3D9C" w14:textId="77777777" w:rsidR="002B5EBF" w:rsidRDefault="002B5EBF" w:rsidP="00007647"/>
                          <w:p w14:paraId="0EEE5FC5" w14:textId="77777777" w:rsidR="002B5EBF" w:rsidRPr="007621E5" w:rsidRDefault="002B5EBF" w:rsidP="00007647"/>
                        </w:txbxContent>
                      </wps:txbx>
                      <wps:bodyPr rot="0" vert="horz" wrap="square" lIns="396000" tIns="180000" rIns="396000" bIns="360000" anchor="t" anchorCtr="0">
                        <a:spAutoFit/>
                      </wps:bodyPr>
                    </wps:wsp>
                  </a:graphicData>
                </a:graphic>
              </wp:inline>
            </w:drawing>
          </mc:Choice>
          <mc:Fallback>
            <w:pict>
              <v:roundrect w14:anchorId="01182A1C" id="_x0000_s1036"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" fillcolor="white [3212]" stroked="f">
                <v:stroke joinstyle="miter"/>
                <v:textbox style="mso-fit-shape-to-text:t" inset="11mm,5mm,11mm,10mm">
                  <w:txbxContent>
                    <w:p w14:paraId="21F807A5" w14:textId="77777777" w:rsidR="00BF397F" w:rsidRDefault="00BF397F" w:rsidP="00BF397F">
                      <w:pPr>
                        <w:pStyle w:val="Overskrift2"/>
                      </w:pPr>
                      <w:r w:rsidRPr="00BF397F">
                        <w:t xml:space="preserve">Kom på en lille god ting i hverdagen, som du tager for givet. Fx at der kommer varmt vand ud af bruseren om morgenen. </w:t>
                      </w:r>
                    </w:p>
                    <w:p w14:paraId="434A0A66" w14:textId="77777777" w:rsidR="00007647" w:rsidRPr="00904F83" w:rsidRDefault="00007647" w:rsidP="00BF397F">
                      <w:pPr>
                        <w:pStyle w:val="Brdtekst"/>
                      </w:pPr>
                    </w:p>
                    <w:p w14:paraId="0A7DD382" w14:textId="77777777" w:rsidR="00007647" w:rsidRDefault="00007647" w:rsidP="00007647"/>
                    <w:p w14:paraId="1827DDA6" w14:textId="77777777" w:rsidR="00007647" w:rsidRDefault="00007647" w:rsidP="00007647"/>
                    <w:p w14:paraId="4C6EDE5A" w14:textId="77777777" w:rsidR="00007647" w:rsidRDefault="00007647" w:rsidP="00007647"/>
                    <w:p w14:paraId="5455139D" w14:textId="77777777" w:rsidR="002B5EBF" w:rsidRDefault="002B5EBF" w:rsidP="00007647"/>
                    <w:p w14:paraId="5EDE3D9C" w14:textId="77777777" w:rsidR="002B5EBF" w:rsidRDefault="002B5EBF" w:rsidP="00007647"/>
                    <w:p w14:paraId="0EEE5FC5" w14:textId="77777777" w:rsidR="002B5EBF" w:rsidRPr="007621E5" w:rsidRDefault="002B5EBF" w:rsidP="00007647"/>
                  </w:txbxContent>
                </v:textbox>
                <w10:anchorlock/>
              </v:roundrect>
            </w:pict>
          </mc:Fallback>
        </mc:AlternateContent>
      </w:r>
    </w:p>
    <w:p w14:paraId="3B770BF0" w14:textId="77777777" w:rsidR="00884E71" w:rsidRDefault="00884E71" w:rsidP="00884E71"/>
    <w:p w14:paraId="6111D186" w14:textId="77777777" w:rsidR="00884E71" w:rsidRDefault="00884E71" w:rsidP="00884E71"/>
    <w:p w14:paraId="039FEBA2" w14:textId="77777777" w:rsidR="002B5EBF" w:rsidRDefault="0000668D" w:rsidP="00884E71">
      <w:r>
        <w:rPr>
          <w:noProof/>
        </w:rPr>
        <w:drawing>
          <wp:anchor distT="0" distB="0" distL="114300" distR="114300" simplePos="0" relativeHeight="251737088" behindDoc="0" locked="0" layoutInCell="1" allowOverlap="1" wp14:anchorId="79E04CE2" wp14:editId="2CF26729">
            <wp:simplePos x="0" y="0"/>
            <wp:positionH relativeFrom="leftMargin">
              <wp:posOffset>393700</wp:posOffset>
            </wp:positionH>
            <wp:positionV relativeFrom="paragraph">
              <wp:posOffset>296056</wp:posOffset>
            </wp:positionV>
            <wp:extent cx="467360" cy="643221"/>
            <wp:effectExtent l="0" t="0" r="8890" b="508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4" cstate="print">
                      <a:extLst>
                        <a:ext uri="{28A0092B-C50C-407E-A947-70E740481C1C}">
                          <a14:useLocalDpi xmlns:a14="http://schemas.microsoft.com/office/drawing/2010/main"/>
                        </a:ext>
                      </a:extLst>
                    </a:blip>
                    <a:stretch>
                      <a:fillRect/>
                    </a:stretch>
                  </pic:blipFill>
                  <pic:spPr>
                    <a:xfrm>
                      <a:off x="0" y="0"/>
                      <a:ext cx="467360" cy="643221"/>
                    </a:xfrm>
                    <a:prstGeom prst="rect">
                      <a:avLst/>
                    </a:prstGeom>
                  </pic:spPr>
                </pic:pic>
              </a:graphicData>
            </a:graphic>
            <wp14:sizeRelH relativeFrom="margin">
              <wp14:pctWidth>0</wp14:pctWidth>
            </wp14:sizeRelH>
            <wp14:sizeRelV relativeFrom="margin">
              <wp14:pctHeight>0</wp14:pctHeight>
            </wp14:sizeRelV>
          </wp:anchor>
        </w:drawing>
      </w:r>
      <w:r w:rsidR="002B5EBF">
        <w:rPr>
          <w:noProof/>
        </w:rPr>
        <mc:AlternateContent>
          <mc:Choice Requires="wps">
            <w:drawing>
              <wp:inline distT="0" distB="0" distL="0" distR="0" wp14:anchorId="6A6C6516" wp14:editId="5B6EEAFC">
                <wp:extent cx="6264000" cy="3757312"/>
                <wp:effectExtent l="0" t="0" r="3810" b="0"/>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5274B732" w14:textId="77777777" w:rsidR="00365CC0" w:rsidRDefault="00365CC0" w:rsidP="00365CC0">
                            <w:pPr>
                              <w:pStyle w:val="Overskrift2"/>
                            </w:pPr>
                            <w:r w:rsidRPr="00365CC0">
                              <w:t xml:space="preserve">Kom på noget godt, andre gør for dig, som du tager for givet. Fx at tøjvasken bliver klaret derhjemme. </w:t>
                            </w:r>
                          </w:p>
                          <w:p w14:paraId="62A4DB05" w14:textId="77777777" w:rsidR="002B5EBF" w:rsidRPr="00904F83" w:rsidRDefault="002B5EBF" w:rsidP="002B5EBF">
                            <w:pPr>
                              <w:pStyle w:val="Brdtekst"/>
                            </w:pPr>
                          </w:p>
                          <w:p w14:paraId="69733132" w14:textId="77777777" w:rsidR="002B5EBF" w:rsidRDefault="002B5EBF" w:rsidP="002B5EBF"/>
                          <w:p w14:paraId="033337F7" w14:textId="77777777" w:rsidR="002B5EBF" w:rsidRDefault="002B5EBF" w:rsidP="002B5EBF"/>
                          <w:p w14:paraId="5EF6A850" w14:textId="77777777" w:rsidR="002B5EBF" w:rsidRDefault="002B5EBF" w:rsidP="002B5EBF"/>
                          <w:p w14:paraId="37A3FE00" w14:textId="77777777" w:rsidR="002B5EBF" w:rsidRDefault="002B5EBF" w:rsidP="002B5EBF"/>
                          <w:p w14:paraId="295416ED" w14:textId="77777777" w:rsidR="002B5EBF" w:rsidRDefault="002B5EBF" w:rsidP="002B5EBF"/>
                          <w:p w14:paraId="1A003C2B" w14:textId="77777777" w:rsidR="002B5EBF" w:rsidRPr="007621E5" w:rsidRDefault="002B5EBF" w:rsidP="002B5EBF"/>
                        </w:txbxContent>
                      </wps:txbx>
                      <wps:bodyPr rot="0" vert="horz" wrap="square" lIns="396000" tIns="180000" rIns="396000" bIns="360000" anchor="t" anchorCtr="0">
                        <a:spAutoFit/>
                      </wps:bodyPr>
                    </wps:wsp>
                  </a:graphicData>
                </a:graphic>
              </wp:inline>
            </w:drawing>
          </mc:Choice>
          <mc:Fallback>
            <w:pict>
              <v:roundrect w14:anchorId="6A6C6516" id="_x0000_s1037"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" fillcolor="white [3212]" stroked="f">
                <v:stroke joinstyle="miter"/>
                <v:textbox style="mso-fit-shape-to-text:t" inset="11mm,5mm,11mm,10mm">
                  <w:txbxContent>
                    <w:p w14:paraId="5274B732" w14:textId="77777777" w:rsidR="00365CC0" w:rsidRDefault="00365CC0" w:rsidP="00365CC0">
                      <w:pPr>
                        <w:pStyle w:val="Overskrift2"/>
                      </w:pPr>
                      <w:r w:rsidRPr="00365CC0">
                        <w:t xml:space="preserve">Kom på noget godt, andre gør for dig, som du tager for givet. Fx at tøjvasken bliver klaret derhjemme. </w:t>
                      </w:r>
                    </w:p>
                    <w:p w14:paraId="62A4DB05" w14:textId="77777777" w:rsidR="002B5EBF" w:rsidRPr="00904F83" w:rsidRDefault="002B5EBF" w:rsidP="002B5EBF">
                      <w:pPr>
                        <w:pStyle w:val="Brdtekst"/>
                      </w:pPr>
                    </w:p>
                    <w:p w14:paraId="69733132" w14:textId="77777777" w:rsidR="002B5EBF" w:rsidRDefault="002B5EBF" w:rsidP="002B5EBF"/>
                    <w:p w14:paraId="033337F7" w14:textId="77777777" w:rsidR="002B5EBF" w:rsidRDefault="002B5EBF" w:rsidP="002B5EBF"/>
                    <w:p w14:paraId="5EF6A850" w14:textId="77777777" w:rsidR="002B5EBF" w:rsidRDefault="002B5EBF" w:rsidP="002B5EBF"/>
                    <w:p w14:paraId="37A3FE00" w14:textId="77777777" w:rsidR="002B5EBF" w:rsidRDefault="002B5EBF" w:rsidP="002B5EBF"/>
                    <w:p w14:paraId="295416ED" w14:textId="77777777" w:rsidR="002B5EBF" w:rsidRDefault="002B5EBF" w:rsidP="002B5EBF"/>
                    <w:p w14:paraId="1A003C2B" w14:textId="77777777" w:rsidR="002B5EBF" w:rsidRPr="007621E5" w:rsidRDefault="002B5EBF" w:rsidP="002B5EBF"/>
                  </w:txbxContent>
                </v:textbox>
                <w10:anchorlock/>
              </v:roundrect>
            </w:pict>
          </mc:Fallback>
        </mc:AlternateContent>
      </w:r>
    </w:p>
    <w:p w14:paraId="291F532F" w14:textId="77777777" w:rsidR="008048A5" w:rsidRDefault="008048A5" w:rsidP="008048A5"/>
    <w:p w14:paraId="31C707CB" w14:textId="77777777" w:rsidR="00791A69" w:rsidRDefault="00791A69">
      <w:pPr>
        <w:spacing w:after="160" w:line="259" w:lineRule="auto"/>
      </w:pPr>
      <w:r>
        <w:br w:type="page"/>
      </w:r>
    </w:p>
    <w:p w14:paraId="3B82C8CB" w14:textId="77777777" w:rsidR="008048A5" w:rsidRDefault="008048A5" w:rsidP="008048A5"/>
    <w:p w14:paraId="235DE99E" w14:textId="77777777" w:rsidR="00791A69" w:rsidRDefault="00791A69" w:rsidP="008048A5"/>
    <w:p w14:paraId="64D80C04" w14:textId="77777777" w:rsidR="00791A69" w:rsidRDefault="00791A69" w:rsidP="008048A5"/>
    <w:p w14:paraId="4F51E971" w14:textId="77777777" w:rsidR="00791A69" w:rsidRDefault="00791A69" w:rsidP="008048A5"/>
    <w:p w14:paraId="147574C9" w14:textId="77777777" w:rsidR="00791A69" w:rsidRDefault="00791A69" w:rsidP="008048A5"/>
    <w:p w14:paraId="790E0999" w14:textId="77777777" w:rsidR="00791A69" w:rsidRDefault="00791A69" w:rsidP="008048A5"/>
    <w:p w14:paraId="2A9336D5" w14:textId="77777777" w:rsidR="00791A69" w:rsidRPr="00F16D5E" w:rsidRDefault="00791A69" w:rsidP="008048A5"/>
    <w:p w14:paraId="6CAB53C8" w14:textId="77777777" w:rsidR="00174913" w:rsidRDefault="0000668D" w:rsidP="00AE1E40">
      <w:r>
        <w:rPr>
          <w:noProof/>
        </w:rPr>
        <w:drawing>
          <wp:anchor distT="0" distB="0" distL="114300" distR="114300" simplePos="0" relativeHeight="251739136" behindDoc="0" locked="0" layoutInCell="1" allowOverlap="1" wp14:anchorId="4939B843" wp14:editId="465EBFB3">
            <wp:simplePos x="0" y="0"/>
            <wp:positionH relativeFrom="leftMargin">
              <wp:posOffset>384273</wp:posOffset>
            </wp:positionH>
            <wp:positionV relativeFrom="paragraph">
              <wp:posOffset>277495</wp:posOffset>
            </wp:positionV>
            <wp:extent cx="467359" cy="643221"/>
            <wp:effectExtent l="0" t="0" r="9525" b="508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5" cstate="print">
                      <a:extLst>
                        <a:ext uri="{28A0092B-C50C-407E-A947-70E740481C1C}">
                          <a14:useLocalDpi xmlns:a14="http://schemas.microsoft.com/office/drawing/2010/main"/>
                        </a:ext>
                      </a:extLst>
                    </a:blip>
                    <a:stretch>
                      <a:fillRect/>
                    </a:stretch>
                  </pic:blipFill>
                  <pic:spPr>
                    <a:xfrm>
                      <a:off x="0" y="0"/>
                      <a:ext cx="467359" cy="643221"/>
                    </a:xfrm>
                    <a:prstGeom prst="rect">
                      <a:avLst/>
                    </a:prstGeom>
                  </pic:spPr>
                </pic:pic>
              </a:graphicData>
            </a:graphic>
            <wp14:sizeRelH relativeFrom="margin">
              <wp14:pctWidth>0</wp14:pctWidth>
            </wp14:sizeRelH>
            <wp14:sizeRelV relativeFrom="margin">
              <wp14:pctHeight>0</wp14:pctHeight>
            </wp14:sizeRelV>
          </wp:anchor>
        </w:drawing>
      </w:r>
      <w:r w:rsidR="001B59D9">
        <w:rPr>
          <w:noProof/>
        </w:rPr>
        <mc:AlternateContent>
          <mc:Choice Requires="wps">
            <w:drawing>
              <wp:inline distT="0" distB="0" distL="0" distR="0" wp14:anchorId="3BED1C4E" wp14:editId="1263B3DB">
                <wp:extent cx="6264000" cy="3757312"/>
                <wp:effectExtent l="0" t="0" r="3810" b="0"/>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276D8AAC" w14:textId="77777777" w:rsidR="00641ABD" w:rsidRDefault="00641ABD" w:rsidP="00641ABD">
                            <w:pPr>
                              <w:pStyle w:val="Overskrift2"/>
                            </w:pPr>
                            <w:r>
                              <w:t>Kom på noget, der gjorde dig glad, lige da du fik eller</w:t>
                            </w:r>
                            <w:r w:rsidR="0060453F">
                              <w:br/>
                            </w:r>
                            <w:r>
                              <w:t xml:space="preserve">opnåede det – men som du nu er begyndt at </w:t>
                            </w:r>
                            <w:r w:rsidR="0060453F">
                              <w:t>ta</w:t>
                            </w:r>
                            <w:r>
                              <w:t xml:space="preserve">ge for givet. </w:t>
                            </w:r>
                          </w:p>
                          <w:p w14:paraId="306DB151" w14:textId="77777777" w:rsidR="001B59D9" w:rsidRPr="00904F83" w:rsidRDefault="001B59D9" w:rsidP="001B59D9">
                            <w:pPr>
                              <w:pStyle w:val="Brdtekst"/>
                            </w:pPr>
                          </w:p>
                          <w:p w14:paraId="7B38392E" w14:textId="77777777" w:rsidR="001B59D9" w:rsidRDefault="001B59D9" w:rsidP="001B59D9"/>
                          <w:p w14:paraId="36F681DD" w14:textId="77777777" w:rsidR="001B59D9" w:rsidRDefault="001B59D9" w:rsidP="001B59D9"/>
                          <w:p w14:paraId="29E0C158" w14:textId="77777777" w:rsidR="006618CF" w:rsidRDefault="006618CF" w:rsidP="001B59D9"/>
                          <w:p w14:paraId="2E662071" w14:textId="77777777" w:rsidR="006618CF" w:rsidRDefault="006618CF" w:rsidP="001B59D9"/>
                          <w:p w14:paraId="1EF74FDE" w14:textId="77777777" w:rsidR="006618CF" w:rsidRDefault="006618CF" w:rsidP="001B59D9"/>
                          <w:p w14:paraId="10BFAFB3" w14:textId="77777777" w:rsidR="006618CF" w:rsidRPr="007621E5" w:rsidRDefault="006618CF" w:rsidP="001B59D9"/>
                        </w:txbxContent>
                      </wps:txbx>
                      <wps:bodyPr rot="0" vert="horz" wrap="square" lIns="396000" tIns="180000" rIns="396000" bIns="360000" anchor="t" anchorCtr="0">
                        <a:spAutoFit/>
                      </wps:bodyPr>
                    </wps:wsp>
                  </a:graphicData>
                </a:graphic>
              </wp:inline>
            </w:drawing>
          </mc:Choice>
          <mc:Fallback>
            <w:pict>
              <v:roundrect w14:anchorId="3BED1C4E" id="_x0000_s1038"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" fillcolor="white [3212]" stroked="f">
                <v:stroke joinstyle="miter"/>
                <v:textbox style="mso-fit-shape-to-text:t" inset="11mm,5mm,11mm,10mm">
                  <w:txbxContent>
                    <w:p w14:paraId="276D8AAC" w14:textId="77777777" w:rsidR="00641ABD" w:rsidRDefault="00641ABD" w:rsidP="00641ABD">
                      <w:pPr>
                        <w:pStyle w:val="Overskrift2"/>
                      </w:pPr>
                      <w:r>
                        <w:t>Kom på noget, der gjorde dig glad, lige da du fik eller</w:t>
                      </w:r>
                      <w:r w:rsidR="0060453F">
                        <w:br/>
                      </w:r>
                      <w:r>
                        <w:t xml:space="preserve">opnåede det – men som du nu er begyndt at </w:t>
                      </w:r>
                      <w:r w:rsidR="0060453F">
                        <w:t>ta</w:t>
                      </w:r>
                      <w:r>
                        <w:t xml:space="preserve">ge for givet. </w:t>
                      </w:r>
                    </w:p>
                    <w:p w14:paraId="306DB151" w14:textId="77777777" w:rsidR="001B59D9" w:rsidRPr="00904F83" w:rsidRDefault="001B59D9" w:rsidP="001B59D9">
                      <w:pPr>
                        <w:pStyle w:val="Brdtekst"/>
                      </w:pPr>
                    </w:p>
                    <w:p w14:paraId="7B38392E" w14:textId="77777777" w:rsidR="001B59D9" w:rsidRDefault="001B59D9" w:rsidP="001B59D9"/>
                    <w:p w14:paraId="36F681DD" w14:textId="77777777" w:rsidR="001B59D9" w:rsidRDefault="001B59D9" w:rsidP="001B59D9"/>
                    <w:p w14:paraId="29E0C158" w14:textId="77777777" w:rsidR="006618CF" w:rsidRDefault="006618CF" w:rsidP="001B59D9"/>
                    <w:p w14:paraId="2E662071" w14:textId="77777777" w:rsidR="006618CF" w:rsidRDefault="006618CF" w:rsidP="001B59D9"/>
                    <w:p w14:paraId="1EF74FDE" w14:textId="77777777" w:rsidR="006618CF" w:rsidRDefault="006618CF" w:rsidP="001B59D9"/>
                    <w:p w14:paraId="10BFAFB3" w14:textId="77777777" w:rsidR="006618CF" w:rsidRPr="007621E5" w:rsidRDefault="006618CF" w:rsidP="001B59D9"/>
                  </w:txbxContent>
                </v:textbox>
                <w10:anchorlock/>
              </v:roundrect>
            </w:pict>
          </mc:Fallback>
        </mc:AlternateContent>
      </w:r>
    </w:p>
    <w:p w14:paraId="03BA07A9" w14:textId="77777777" w:rsidR="00641ABD" w:rsidRDefault="00641ABD" w:rsidP="00A7561A">
      <w:pPr>
        <w:pStyle w:val="Strretekst"/>
      </w:pPr>
    </w:p>
    <w:p w14:paraId="12C4965E" w14:textId="77777777" w:rsidR="00641ABD" w:rsidRDefault="00167902" w:rsidP="000D7D9E">
      <w:pPr>
        <w:pStyle w:val="Indrykket"/>
      </w:pPr>
      <w:r w:rsidRPr="00167902">
        <w:rPr>
          <w:b/>
          <w:bCs/>
        </w:rPr>
        <w:t>Opsamling:</w:t>
      </w:r>
      <w:r w:rsidRPr="00167902">
        <w:t xml:space="preserve"> Snak med din gruppe om, hvad I har svaret.</w:t>
      </w:r>
    </w:p>
    <w:p w14:paraId="1AC961ED" w14:textId="77777777" w:rsidR="00ED06E9" w:rsidRDefault="00ED06E9">
      <w:pPr>
        <w:spacing w:after="160" w:line="259" w:lineRule="auto"/>
      </w:pPr>
      <w:r>
        <w:br w:type="page"/>
      </w:r>
    </w:p>
    <w:p w14:paraId="3ABE8967" w14:textId="77777777" w:rsidR="00BD7E25" w:rsidRPr="00BD7E25" w:rsidRDefault="00ED06E9" w:rsidP="00BD7E25">
      <w:pPr>
        <w:pStyle w:val="Overskrift1"/>
      </w:pPr>
      <w:r w:rsidRPr="00ED06E9">
        <w:lastRenderedPageBreak/>
        <w:t>Øvelse 4: Prøv ‘Hvad nu hvis’-metoden til mere glæde</w:t>
      </w:r>
    </w:p>
    <w:p w14:paraId="3AAA191F" w14:textId="77777777" w:rsidR="00641ABD" w:rsidRDefault="00ED06E9" w:rsidP="00AE1E40">
      <w:r>
        <w:rPr>
          <w:noProof/>
        </w:rPr>
        <w:drawing>
          <wp:anchor distT="0" distB="0" distL="114300" distR="114300" simplePos="0" relativeHeight="251747328" behindDoc="0" locked="0" layoutInCell="1" allowOverlap="1" wp14:anchorId="15F79208" wp14:editId="55A9FC98">
            <wp:simplePos x="0" y="0"/>
            <wp:positionH relativeFrom="leftMargin">
              <wp:posOffset>396973</wp:posOffset>
            </wp:positionH>
            <wp:positionV relativeFrom="paragraph">
              <wp:posOffset>300550</wp:posOffset>
            </wp:positionV>
            <wp:extent cx="467359" cy="643220"/>
            <wp:effectExtent l="0" t="0" r="952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a:ext>
                      </a:extLst>
                    </a:blip>
                    <a:stretch>
                      <a:fillRect/>
                    </a:stretch>
                  </pic:blipFill>
                  <pic:spPr>
                    <a:xfrm>
                      <a:off x="0" y="0"/>
                      <a:ext cx="467359" cy="6432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54C3C31" wp14:editId="08AE1000">
                <wp:extent cx="6264000" cy="3757312"/>
                <wp:effectExtent l="0" t="0" r="3810"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114FC455" w14:textId="77777777" w:rsidR="00ED06E9" w:rsidRDefault="00792350" w:rsidP="00792350">
                            <w:pPr>
                              <w:pStyle w:val="Overskrift2"/>
                            </w:pPr>
                            <w:r w:rsidRPr="00792350">
                              <w:t>Forestil dig, at du ved midnat mistede høresansen.</w:t>
                            </w:r>
                            <w:r>
                              <w:br/>
                            </w:r>
                            <w:r w:rsidRPr="00792350">
                              <w:t>Hvad ville du så savne mest?</w:t>
                            </w:r>
                          </w:p>
                          <w:p w14:paraId="3C2BAF98" w14:textId="77777777" w:rsidR="00792350" w:rsidRPr="00792350" w:rsidRDefault="00792350" w:rsidP="00792350">
                            <w:pPr>
                              <w:pStyle w:val="Brdtekst"/>
                            </w:pPr>
                          </w:p>
                          <w:p w14:paraId="72FC3554" w14:textId="77777777" w:rsidR="00ED06E9" w:rsidRDefault="00ED06E9" w:rsidP="00ED06E9"/>
                          <w:p w14:paraId="5096D2EC" w14:textId="77777777" w:rsidR="00ED06E9" w:rsidRDefault="00ED06E9" w:rsidP="00ED06E9"/>
                          <w:p w14:paraId="452687DE" w14:textId="77777777" w:rsidR="006618CF" w:rsidRDefault="006618CF" w:rsidP="00ED06E9"/>
                          <w:p w14:paraId="72372B35" w14:textId="77777777" w:rsidR="006618CF" w:rsidRDefault="006618CF" w:rsidP="00ED06E9"/>
                          <w:p w14:paraId="49818F1B" w14:textId="77777777" w:rsidR="006618CF" w:rsidRDefault="006618CF" w:rsidP="00ED06E9"/>
                          <w:p w14:paraId="0A5BEC95" w14:textId="77777777" w:rsidR="006618CF" w:rsidRPr="007621E5" w:rsidRDefault="006618CF" w:rsidP="00ED06E9"/>
                        </w:txbxContent>
                      </wps:txbx>
                      <wps:bodyPr rot="0" vert="horz" wrap="square" lIns="396000" tIns="180000" rIns="396000" bIns="360000" anchor="t" anchorCtr="0">
                        <a:spAutoFit/>
                      </wps:bodyPr>
                    </wps:wsp>
                  </a:graphicData>
                </a:graphic>
              </wp:inline>
            </w:drawing>
          </mc:Choice>
          <mc:Fallback>
            <w:pict>
              <v:roundrect w14:anchorId="754C3C31" id="_x0000_s1039"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" fillcolor="white [3212]" stroked="f">
                <v:stroke joinstyle="miter"/>
                <v:textbox style="mso-fit-shape-to-text:t" inset="11mm,5mm,11mm,10mm">
                  <w:txbxContent>
                    <w:p w14:paraId="114FC455" w14:textId="77777777" w:rsidR="00ED06E9" w:rsidRDefault="00792350" w:rsidP="00792350">
                      <w:pPr>
                        <w:pStyle w:val="Overskrift2"/>
                      </w:pPr>
                      <w:r w:rsidRPr="00792350">
                        <w:t>Forestil dig, at du ved midnat mistede høresansen.</w:t>
                      </w:r>
                      <w:r>
                        <w:br/>
                      </w:r>
                      <w:r w:rsidRPr="00792350">
                        <w:t>Hvad ville du så savne mest?</w:t>
                      </w:r>
                    </w:p>
                    <w:p w14:paraId="3C2BAF98" w14:textId="77777777" w:rsidR="00792350" w:rsidRPr="00792350" w:rsidRDefault="00792350" w:rsidP="00792350">
                      <w:pPr>
                        <w:pStyle w:val="Brdtekst"/>
                      </w:pPr>
                    </w:p>
                    <w:p w14:paraId="72FC3554" w14:textId="77777777" w:rsidR="00ED06E9" w:rsidRDefault="00ED06E9" w:rsidP="00ED06E9"/>
                    <w:p w14:paraId="5096D2EC" w14:textId="77777777" w:rsidR="00ED06E9" w:rsidRDefault="00ED06E9" w:rsidP="00ED06E9"/>
                    <w:p w14:paraId="452687DE" w14:textId="77777777" w:rsidR="006618CF" w:rsidRDefault="006618CF" w:rsidP="00ED06E9"/>
                    <w:p w14:paraId="72372B35" w14:textId="77777777" w:rsidR="006618CF" w:rsidRDefault="006618CF" w:rsidP="00ED06E9"/>
                    <w:p w14:paraId="49818F1B" w14:textId="77777777" w:rsidR="006618CF" w:rsidRDefault="006618CF" w:rsidP="00ED06E9"/>
                    <w:p w14:paraId="0A5BEC95" w14:textId="77777777" w:rsidR="006618CF" w:rsidRPr="007621E5" w:rsidRDefault="006618CF" w:rsidP="00ED06E9"/>
                  </w:txbxContent>
                </v:textbox>
                <w10:anchorlock/>
              </v:roundrect>
            </w:pict>
          </mc:Fallback>
        </mc:AlternateContent>
      </w:r>
    </w:p>
    <w:p w14:paraId="2A9298E6" w14:textId="77777777" w:rsidR="00A33558" w:rsidRDefault="00A33558" w:rsidP="00AE1E40"/>
    <w:p w14:paraId="550072D7" w14:textId="77777777" w:rsidR="00A33558" w:rsidRDefault="00A33558" w:rsidP="00AE1E40"/>
    <w:p w14:paraId="0D42804B" w14:textId="77777777" w:rsidR="00A33558" w:rsidRDefault="00A33558" w:rsidP="00AE1E40">
      <w:r>
        <w:rPr>
          <w:noProof/>
        </w:rPr>
        <w:drawing>
          <wp:anchor distT="0" distB="0" distL="114300" distR="114300" simplePos="0" relativeHeight="251749376" behindDoc="0" locked="0" layoutInCell="1" allowOverlap="1" wp14:anchorId="18A88E91" wp14:editId="15721DDB">
            <wp:simplePos x="0" y="0"/>
            <wp:positionH relativeFrom="leftMargin">
              <wp:posOffset>411041</wp:posOffset>
            </wp:positionH>
            <wp:positionV relativeFrom="paragraph">
              <wp:posOffset>245989</wp:posOffset>
            </wp:positionV>
            <wp:extent cx="467358" cy="643220"/>
            <wp:effectExtent l="0" t="0" r="952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a:ext>
                      </a:extLst>
                    </a:blip>
                    <a:stretch>
                      <a:fillRect/>
                    </a:stretch>
                  </pic:blipFill>
                  <pic:spPr>
                    <a:xfrm>
                      <a:off x="0" y="0"/>
                      <a:ext cx="467358" cy="6432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55F0117B" wp14:editId="75DB7AFD">
                <wp:extent cx="6264000" cy="3757312"/>
                <wp:effectExtent l="0" t="0" r="3810" b="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3DE83C20" w14:textId="77777777" w:rsidR="00A33558" w:rsidRDefault="00792350" w:rsidP="00792350">
                            <w:pPr>
                              <w:pStyle w:val="Overskrift2"/>
                            </w:pPr>
                            <w:r w:rsidRPr="00792350">
                              <w:t>Forestil dig, at du ved midnat mistede synssansen.</w:t>
                            </w:r>
                            <w:r>
                              <w:br/>
                            </w:r>
                            <w:r w:rsidRPr="00792350">
                              <w:t>Hvad ville du så savne mest?</w:t>
                            </w:r>
                          </w:p>
                          <w:p w14:paraId="11577CC8" w14:textId="77777777" w:rsidR="00792350" w:rsidRPr="00792350" w:rsidRDefault="00792350" w:rsidP="00792350">
                            <w:pPr>
                              <w:pStyle w:val="Brdtekst"/>
                            </w:pPr>
                          </w:p>
                          <w:p w14:paraId="645AC05F" w14:textId="77777777" w:rsidR="00A33558" w:rsidRDefault="00A33558" w:rsidP="00A33558"/>
                          <w:p w14:paraId="0892F3CD" w14:textId="77777777" w:rsidR="00A33558" w:rsidRDefault="00A33558" w:rsidP="00A33558"/>
                          <w:p w14:paraId="089FB98C" w14:textId="77777777" w:rsidR="006618CF" w:rsidRDefault="006618CF" w:rsidP="00A33558"/>
                          <w:p w14:paraId="729DDA91" w14:textId="77777777" w:rsidR="006618CF" w:rsidRDefault="006618CF" w:rsidP="00A33558"/>
                          <w:p w14:paraId="2CD6DB0C" w14:textId="77777777" w:rsidR="006618CF" w:rsidRDefault="006618CF" w:rsidP="00A33558"/>
                          <w:p w14:paraId="499E2444" w14:textId="77777777" w:rsidR="006618CF" w:rsidRPr="007621E5" w:rsidRDefault="006618CF" w:rsidP="00A33558"/>
                        </w:txbxContent>
                      </wps:txbx>
                      <wps:bodyPr rot="0" vert="horz" wrap="square" lIns="396000" tIns="180000" rIns="396000" bIns="360000" anchor="t" anchorCtr="0">
                        <a:spAutoFit/>
                      </wps:bodyPr>
                    </wps:wsp>
                  </a:graphicData>
                </a:graphic>
              </wp:inline>
            </w:drawing>
          </mc:Choice>
          <mc:Fallback>
            <w:pict>
              <v:roundrect w14:anchorId="55F0117B" id="_x0000_s1040"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" fillcolor="white [3212]" stroked="f">
                <v:stroke joinstyle="miter"/>
                <v:textbox style="mso-fit-shape-to-text:t" inset="11mm,5mm,11mm,10mm">
                  <w:txbxContent>
                    <w:p w14:paraId="3DE83C20" w14:textId="77777777" w:rsidR="00A33558" w:rsidRDefault="00792350" w:rsidP="00792350">
                      <w:pPr>
                        <w:pStyle w:val="Overskrift2"/>
                      </w:pPr>
                      <w:r w:rsidRPr="00792350">
                        <w:t>Forestil dig, at du ved midnat mistede synssansen.</w:t>
                      </w:r>
                      <w:r>
                        <w:br/>
                      </w:r>
                      <w:r w:rsidRPr="00792350">
                        <w:t>Hvad ville du så savne mest?</w:t>
                      </w:r>
                    </w:p>
                    <w:p w14:paraId="11577CC8" w14:textId="77777777" w:rsidR="00792350" w:rsidRPr="00792350" w:rsidRDefault="00792350" w:rsidP="00792350">
                      <w:pPr>
                        <w:pStyle w:val="Brdtekst"/>
                      </w:pPr>
                    </w:p>
                    <w:p w14:paraId="645AC05F" w14:textId="77777777" w:rsidR="00A33558" w:rsidRDefault="00A33558" w:rsidP="00A33558"/>
                    <w:p w14:paraId="0892F3CD" w14:textId="77777777" w:rsidR="00A33558" w:rsidRDefault="00A33558" w:rsidP="00A33558"/>
                    <w:p w14:paraId="089FB98C" w14:textId="77777777" w:rsidR="006618CF" w:rsidRDefault="006618CF" w:rsidP="00A33558"/>
                    <w:p w14:paraId="729DDA91" w14:textId="77777777" w:rsidR="006618CF" w:rsidRDefault="006618CF" w:rsidP="00A33558"/>
                    <w:p w14:paraId="2CD6DB0C" w14:textId="77777777" w:rsidR="006618CF" w:rsidRDefault="006618CF" w:rsidP="00A33558"/>
                    <w:p w14:paraId="499E2444" w14:textId="77777777" w:rsidR="006618CF" w:rsidRPr="007621E5" w:rsidRDefault="006618CF" w:rsidP="00A33558"/>
                  </w:txbxContent>
                </v:textbox>
                <w10:anchorlock/>
              </v:roundrect>
            </w:pict>
          </mc:Fallback>
        </mc:AlternateContent>
      </w:r>
    </w:p>
    <w:p w14:paraId="4B407D16" w14:textId="77777777" w:rsidR="008048A5" w:rsidRDefault="008048A5" w:rsidP="00AE1E40"/>
    <w:p w14:paraId="040B858B" w14:textId="77777777" w:rsidR="008048A5" w:rsidRDefault="008048A5" w:rsidP="00AE1E40"/>
    <w:p w14:paraId="490EE316" w14:textId="77777777" w:rsidR="008048A5" w:rsidRDefault="008048A5" w:rsidP="00AE1E40">
      <w:r>
        <w:rPr>
          <w:noProof/>
        </w:rPr>
        <w:lastRenderedPageBreak/>
        <w:drawing>
          <wp:anchor distT="0" distB="0" distL="114300" distR="114300" simplePos="0" relativeHeight="251751424" behindDoc="0" locked="0" layoutInCell="1" allowOverlap="1" wp14:anchorId="000A3DEA" wp14:editId="23F5F32E">
            <wp:simplePos x="0" y="0"/>
            <wp:positionH relativeFrom="leftMargin">
              <wp:posOffset>395507</wp:posOffset>
            </wp:positionH>
            <wp:positionV relativeFrom="paragraph">
              <wp:posOffset>262890</wp:posOffset>
            </wp:positionV>
            <wp:extent cx="467358" cy="643218"/>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a:ext>
                      </a:extLst>
                    </a:blip>
                    <a:stretch>
                      <a:fillRect/>
                    </a:stretch>
                  </pic:blipFill>
                  <pic:spPr>
                    <a:xfrm>
                      <a:off x="0" y="0"/>
                      <a:ext cx="467358" cy="64321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D7EF5E5" wp14:editId="7AAC0C8F">
                <wp:extent cx="6264000" cy="3757312"/>
                <wp:effectExtent l="0" t="0" r="381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46367DA0" w14:textId="77777777" w:rsidR="008048A5" w:rsidRDefault="008048A5" w:rsidP="008048A5">
                            <w:pPr>
                              <w:pStyle w:val="Overskrift2"/>
                            </w:pPr>
                            <w:r w:rsidRPr="00A33558">
                              <w:t>Forestil dig, at du ved midnat mistede s</w:t>
                            </w:r>
                            <w:r>
                              <w:t>mags</w:t>
                            </w:r>
                            <w:r w:rsidRPr="00A33558">
                              <w:t>sansen.</w:t>
                            </w:r>
                            <w:r>
                              <w:t xml:space="preserve"> </w:t>
                            </w:r>
                            <w:r>
                              <w:br/>
                            </w:r>
                            <w:r w:rsidRPr="00A33558">
                              <w:t>Hvad ville du så savne mest?</w:t>
                            </w:r>
                          </w:p>
                          <w:p w14:paraId="337E4FC6" w14:textId="77777777" w:rsidR="008048A5" w:rsidRPr="00904F83" w:rsidRDefault="008048A5" w:rsidP="008048A5">
                            <w:pPr>
                              <w:pStyle w:val="Brdtekst"/>
                            </w:pPr>
                          </w:p>
                          <w:p w14:paraId="0FC720F2" w14:textId="77777777" w:rsidR="008048A5" w:rsidRDefault="008048A5" w:rsidP="008048A5"/>
                          <w:p w14:paraId="6547985D" w14:textId="77777777" w:rsidR="008048A5" w:rsidRDefault="008048A5" w:rsidP="008048A5"/>
                          <w:p w14:paraId="06AD0753" w14:textId="77777777" w:rsidR="006618CF" w:rsidRDefault="006618CF" w:rsidP="008048A5"/>
                          <w:p w14:paraId="36FE9EF8" w14:textId="77777777" w:rsidR="006618CF" w:rsidRDefault="006618CF" w:rsidP="008048A5"/>
                          <w:p w14:paraId="61256330" w14:textId="77777777" w:rsidR="006618CF" w:rsidRDefault="006618CF" w:rsidP="008048A5"/>
                          <w:p w14:paraId="725B1322" w14:textId="77777777" w:rsidR="006618CF" w:rsidRPr="007621E5" w:rsidRDefault="006618CF" w:rsidP="008048A5"/>
                        </w:txbxContent>
                      </wps:txbx>
                      <wps:bodyPr rot="0" vert="horz" wrap="square" lIns="396000" tIns="180000" rIns="396000" bIns="360000" anchor="t" anchorCtr="0">
                        <a:spAutoFit/>
                      </wps:bodyPr>
                    </wps:wsp>
                  </a:graphicData>
                </a:graphic>
              </wp:inline>
            </w:drawing>
          </mc:Choice>
          <mc:Fallback>
            <w:pict>
              <v:roundrect w14:anchorId="2D7EF5E5" id="_x0000_s1041"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" fillcolor="white [3212]" stroked="f">
                <v:stroke joinstyle="miter"/>
                <v:textbox style="mso-fit-shape-to-text:t" inset="11mm,5mm,11mm,10mm">
                  <w:txbxContent>
                    <w:p w14:paraId="46367DA0" w14:textId="77777777" w:rsidR="008048A5" w:rsidRDefault="008048A5" w:rsidP="008048A5">
                      <w:pPr>
                        <w:pStyle w:val="Overskrift2"/>
                      </w:pPr>
                      <w:r w:rsidRPr="00A33558">
                        <w:t>Forestil dig, at du ved midnat mistede s</w:t>
                      </w:r>
                      <w:r>
                        <w:t>mags</w:t>
                      </w:r>
                      <w:r w:rsidRPr="00A33558">
                        <w:t>sansen.</w:t>
                      </w:r>
                      <w:r>
                        <w:t xml:space="preserve"> </w:t>
                      </w:r>
                      <w:r>
                        <w:br/>
                      </w:r>
                      <w:r w:rsidRPr="00A33558">
                        <w:t>Hvad ville du så savne mest?</w:t>
                      </w:r>
                    </w:p>
                    <w:p w14:paraId="337E4FC6" w14:textId="77777777" w:rsidR="008048A5" w:rsidRPr="00904F83" w:rsidRDefault="008048A5" w:rsidP="008048A5">
                      <w:pPr>
                        <w:pStyle w:val="Brdtekst"/>
                      </w:pPr>
                    </w:p>
                    <w:p w14:paraId="0FC720F2" w14:textId="77777777" w:rsidR="008048A5" w:rsidRDefault="008048A5" w:rsidP="008048A5"/>
                    <w:p w14:paraId="6547985D" w14:textId="77777777" w:rsidR="008048A5" w:rsidRDefault="008048A5" w:rsidP="008048A5"/>
                    <w:p w14:paraId="06AD0753" w14:textId="77777777" w:rsidR="006618CF" w:rsidRDefault="006618CF" w:rsidP="008048A5"/>
                    <w:p w14:paraId="36FE9EF8" w14:textId="77777777" w:rsidR="006618CF" w:rsidRDefault="006618CF" w:rsidP="008048A5"/>
                    <w:p w14:paraId="61256330" w14:textId="77777777" w:rsidR="006618CF" w:rsidRDefault="006618CF" w:rsidP="008048A5"/>
                    <w:p w14:paraId="725B1322" w14:textId="77777777" w:rsidR="006618CF" w:rsidRPr="007621E5" w:rsidRDefault="006618CF" w:rsidP="008048A5"/>
                  </w:txbxContent>
                </v:textbox>
                <w10:anchorlock/>
              </v:roundrect>
            </w:pict>
          </mc:Fallback>
        </mc:AlternateContent>
      </w:r>
    </w:p>
    <w:p w14:paraId="5B2AA8AB" w14:textId="77777777" w:rsidR="008048A5" w:rsidRDefault="008048A5" w:rsidP="003F3E9F">
      <w:pPr>
        <w:pStyle w:val="Strretekst"/>
      </w:pPr>
    </w:p>
    <w:p w14:paraId="0E95949F" w14:textId="77777777" w:rsidR="006D6F64" w:rsidRDefault="003F3E9F" w:rsidP="000D7D9E">
      <w:pPr>
        <w:pStyle w:val="Indrykket"/>
      </w:pPr>
      <w:r w:rsidRPr="003F3E9F">
        <w:rPr>
          <w:b/>
          <w:bCs/>
        </w:rPr>
        <w:t>Opsamling:</w:t>
      </w:r>
      <w:r w:rsidRPr="003F3E9F">
        <w:t xml:space="preserve"> Snak med din gruppe om, hvad I har svaret.</w:t>
      </w:r>
    </w:p>
    <w:p w14:paraId="1B734BD7" w14:textId="77777777" w:rsidR="006D6F64" w:rsidRDefault="006D6F64">
      <w:pPr>
        <w:spacing w:after="160" w:line="259" w:lineRule="auto"/>
        <w:rPr>
          <w:sz w:val="36"/>
          <w:szCs w:val="36"/>
        </w:rPr>
      </w:pPr>
      <w:r>
        <w:br w:type="page"/>
      </w:r>
    </w:p>
    <w:p w14:paraId="313133CC" w14:textId="77777777" w:rsidR="006D6F64" w:rsidRDefault="006D6F64" w:rsidP="006D6F64">
      <w:pPr>
        <w:pStyle w:val="Overskrift1"/>
      </w:pPr>
      <w:r>
        <w:lastRenderedPageBreak/>
        <w:t>Øvelse 5: Skriv en hyldest til hverdagen</w:t>
      </w:r>
    </w:p>
    <w:p w14:paraId="479CF7E5" w14:textId="77777777" w:rsidR="008048A5" w:rsidRDefault="006D6F64" w:rsidP="009634EA">
      <w:pPr>
        <w:pStyle w:val="Strretekst"/>
        <w:ind w:left="624"/>
      </w:pPr>
      <w:r>
        <w:t>Skriv 10 sætninger med ting, du sætter pris på i din hverdag.</w:t>
      </w:r>
    </w:p>
    <w:p w14:paraId="6BDEDD69" w14:textId="77777777" w:rsidR="00C552F5" w:rsidRDefault="00C552F5" w:rsidP="001C4FD7"/>
    <w:p w14:paraId="5FE10173" w14:textId="77777777" w:rsidR="0071309B" w:rsidRDefault="0071309B" w:rsidP="006D6F64"/>
    <w:p w14:paraId="56017FCD" w14:textId="77777777" w:rsidR="0071309B" w:rsidRDefault="009A0B0B" w:rsidP="006D6F64">
      <w:r>
        <w:rPr>
          <w:noProof/>
        </w:rPr>
        <w:drawing>
          <wp:anchor distT="0" distB="0" distL="114300" distR="114300" simplePos="0" relativeHeight="251753472" behindDoc="0" locked="0" layoutInCell="1" allowOverlap="1" wp14:anchorId="356AB6E5" wp14:editId="59F74D3A">
            <wp:simplePos x="0" y="0"/>
            <wp:positionH relativeFrom="leftMargin">
              <wp:posOffset>396142</wp:posOffset>
            </wp:positionH>
            <wp:positionV relativeFrom="paragraph">
              <wp:posOffset>309880</wp:posOffset>
            </wp:positionV>
            <wp:extent cx="465455" cy="64262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a:ext>
                      </a:extLst>
                    </a:blip>
                    <a:stretch>
                      <a:fillRect/>
                    </a:stretch>
                  </pic:blipFill>
                  <pic:spPr>
                    <a:xfrm>
                      <a:off x="0" y="0"/>
                      <a:ext cx="465455" cy="642620"/>
                    </a:xfrm>
                    <a:prstGeom prst="rect">
                      <a:avLst/>
                    </a:prstGeom>
                  </pic:spPr>
                </pic:pic>
              </a:graphicData>
            </a:graphic>
            <wp14:sizeRelH relativeFrom="margin">
              <wp14:pctWidth>0</wp14:pctWidth>
            </wp14:sizeRelH>
            <wp14:sizeRelV relativeFrom="margin">
              <wp14:pctHeight>0</wp14:pctHeight>
            </wp14:sizeRelV>
          </wp:anchor>
        </w:drawing>
      </w:r>
      <w:r w:rsidR="006618CF">
        <w:rPr>
          <w:noProof/>
        </w:rPr>
        <w:drawing>
          <wp:anchor distT="0" distB="0" distL="114300" distR="114300" simplePos="0" relativeHeight="251778048" behindDoc="0" locked="0" layoutInCell="1" allowOverlap="1" wp14:anchorId="7F5A8255" wp14:editId="4E46F608">
            <wp:simplePos x="0" y="0"/>
            <wp:positionH relativeFrom="leftMargin">
              <wp:posOffset>6598724</wp:posOffset>
            </wp:positionH>
            <wp:positionV relativeFrom="paragraph">
              <wp:posOffset>3054594</wp:posOffset>
            </wp:positionV>
            <wp:extent cx="465642" cy="643218"/>
            <wp:effectExtent l="0" t="0" r="0" b="508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a:ext>
                      </a:extLst>
                    </a:blip>
                    <a:stretch>
                      <a:fillRect/>
                    </a:stretch>
                  </pic:blipFill>
                  <pic:spPr>
                    <a:xfrm>
                      <a:off x="0" y="0"/>
                      <a:ext cx="465642" cy="643218"/>
                    </a:xfrm>
                    <a:prstGeom prst="rect">
                      <a:avLst/>
                    </a:prstGeom>
                  </pic:spPr>
                </pic:pic>
              </a:graphicData>
            </a:graphic>
            <wp14:sizeRelH relativeFrom="margin">
              <wp14:pctWidth>0</wp14:pctWidth>
            </wp14:sizeRelH>
            <wp14:sizeRelV relativeFrom="margin">
              <wp14:pctHeight>0</wp14:pctHeight>
            </wp14:sizeRelV>
          </wp:anchor>
        </w:drawing>
      </w:r>
      <w:r w:rsidR="001C4FD7">
        <w:rPr>
          <w:noProof/>
        </w:rPr>
        <mc:AlternateContent>
          <mc:Choice Requires="wps">
            <w:drawing>
              <wp:inline distT="0" distB="0" distL="0" distR="0" wp14:anchorId="13597430" wp14:editId="69CB22C3">
                <wp:extent cx="6264000" cy="7553325"/>
                <wp:effectExtent l="0" t="0" r="3810" b="889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7553325"/>
                        </a:xfrm>
                        <a:prstGeom prst="roundRect">
                          <a:avLst>
                            <a:gd name="adj" fmla="val 2788"/>
                          </a:avLst>
                        </a:prstGeom>
                        <a:solidFill>
                          <a:schemeClr val="bg1"/>
                        </a:solidFill>
                        <a:ln w="9525">
                          <a:noFill/>
                          <a:miter lim="800000"/>
                          <a:headEnd/>
                          <a:tailEnd/>
                        </a:ln>
                      </wps:spPr>
                      <wps:txbx>
                        <w:txbxContent>
                          <w:p w14:paraId="51D3D318" w14:textId="77777777" w:rsidR="001C4FD7" w:rsidRDefault="001C4FD7" w:rsidP="001C4FD7">
                            <w:pPr>
                              <w:pStyle w:val="Overskrift2"/>
                            </w:pPr>
                            <w:r w:rsidRPr="006D6F64">
                              <w:rPr>
                                <w:b/>
                                <w:bCs/>
                              </w:rPr>
                              <w:t>Min hyldest til hverdagen</w:t>
                            </w:r>
                            <w:r>
                              <w:br/>
                            </w:r>
                            <w:r w:rsidRPr="006D6F64">
                              <w:t>Jeg holder af hverdagen</w:t>
                            </w:r>
                            <w:r>
                              <w:br/>
                            </w:r>
                            <w:r w:rsidRPr="006D6F64">
                              <w:t>Mest af alt holder jeg af hverdagen</w:t>
                            </w:r>
                          </w:p>
                          <w:p w14:paraId="46561C7B" w14:textId="77777777" w:rsidR="001C4FD7" w:rsidRDefault="001C4FD7" w:rsidP="001C4FD7">
                            <w:pPr>
                              <w:pStyle w:val="Brdtekst"/>
                            </w:pPr>
                          </w:p>
                          <w:p w14:paraId="708F6F93" w14:textId="77777777" w:rsidR="001C4FD7" w:rsidRDefault="001C4FD7" w:rsidP="001C4FD7"/>
                          <w:p w14:paraId="49B852E3" w14:textId="77777777" w:rsidR="001C4FD7" w:rsidRDefault="001C4FD7" w:rsidP="001C4FD7"/>
                          <w:p w14:paraId="3F50AB4D" w14:textId="77777777" w:rsidR="00C552F5" w:rsidRDefault="00C552F5" w:rsidP="001C4FD7"/>
                          <w:p w14:paraId="14C884D6" w14:textId="77777777" w:rsidR="00C552F5" w:rsidRDefault="00C552F5" w:rsidP="001C4FD7"/>
                          <w:p w14:paraId="6B9CD3BD" w14:textId="77777777" w:rsidR="00C552F5" w:rsidRDefault="00C552F5" w:rsidP="001C4FD7"/>
                          <w:p w14:paraId="7A73FD3B" w14:textId="77777777" w:rsidR="001C4FD7" w:rsidRDefault="001C4FD7" w:rsidP="001C4FD7"/>
                          <w:p w14:paraId="4EC6BF23" w14:textId="77777777" w:rsidR="001C4FD7" w:rsidRDefault="001C4FD7" w:rsidP="001C4FD7">
                            <w:pPr>
                              <w:pStyle w:val="Strretekst"/>
                            </w:pPr>
                            <w:r>
                              <w:t>Hold da helt ferie, hvor jeg holder af hverdagen</w:t>
                            </w:r>
                            <w:r>
                              <w:br/>
                              <w:t>Jeg holder stinkende meget af hverdagen.</w:t>
                            </w:r>
                          </w:p>
                        </w:txbxContent>
                      </wps:txbx>
                      <wps:bodyPr rot="0" vert="horz" wrap="square" lIns="396000" tIns="180000" rIns="396000" bIns="360000" anchor="t" anchorCtr="0">
                        <a:spAutoFit/>
                      </wps:bodyPr>
                    </wps:wsp>
                  </a:graphicData>
                </a:graphic>
              </wp:inline>
            </w:drawing>
          </mc:Choice>
          <mc:Fallback>
            <w:pict>
              <v:roundrect w14:anchorId="13597430" id="_x0000_s1042" style="width:493.25pt;height:594.7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" fillcolor="white [3212]" stroked="f">
                <v:stroke joinstyle="miter"/>
                <v:textbox style="mso-fit-shape-to-text:t" inset="11mm,5mm,11mm,10mm">
                  <w:txbxContent>
                    <w:p w14:paraId="51D3D318" w14:textId="77777777" w:rsidR="001C4FD7" w:rsidRDefault="001C4FD7" w:rsidP="001C4FD7">
                      <w:pPr>
                        <w:pStyle w:val="Overskrift2"/>
                      </w:pPr>
                      <w:r w:rsidRPr="006D6F64">
                        <w:rPr>
                          <w:b/>
                          <w:bCs/>
                        </w:rPr>
                        <w:t>Min hyldest til hverdagen</w:t>
                      </w:r>
                      <w:r>
                        <w:br/>
                      </w:r>
                      <w:r w:rsidRPr="006D6F64">
                        <w:t>Jeg holder af hverdagen</w:t>
                      </w:r>
                      <w:r>
                        <w:br/>
                      </w:r>
                      <w:r w:rsidRPr="006D6F64">
                        <w:t>Mest af alt holder jeg af hverdagen</w:t>
                      </w:r>
                    </w:p>
                    <w:p w14:paraId="46561C7B" w14:textId="77777777" w:rsidR="001C4FD7" w:rsidRDefault="001C4FD7" w:rsidP="001C4FD7">
                      <w:pPr>
                        <w:pStyle w:val="Brdtekst"/>
                      </w:pPr>
                    </w:p>
                    <w:p w14:paraId="708F6F93" w14:textId="77777777" w:rsidR="001C4FD7" w:rsidRDefault="001C4FD7" w:rsidP="001C4FD7"/>
                    <w:p w14:paraId="49B852E3" w14:textId="77777777" w:rsidR="001C4FD7" w:rsidRDefault="001C4FD7" w:rsidP="001C4FD7"/>
                    <w:p w14:paraId="3F50AB4D" w14:textId="77777777" w:rsidR="00C552F5" w:rsidRDefault="00C552F5" w:rsidP="001C4FD7"/>
                    <w:p w14:paraId="14C884D6" w14:textId="77777777" w:rsidR="00C552F5" w:rsidRDefault="00C552F5" w:rsidP="001C4FD7"/>
                    <w:p w14:paraId="6B9CD3BD" w14:textId="77777777" w:rsidR="00C552F5" w:rsidRDefault="00C552F5" w:rsidP="001C4FD7"/>
                    <w:p w14:paraId="7A73FD3B" w14:textId="77777777" w:rsidR="001C4FD7" w:rsidRDefault="001C4FD7" w:rsidP="001C4FD7"/>
                    <w:p w14:paraId="4EC6BF23" w14:textId="77777777" w:rsidR="001C4FD7" w:rsidRDefault="001C4FD7" w:rsidP="001C4FD7">
                      <w:pPr>
                        <w:pStyle w:val="Strretekst"/>
                      </w:pPr>
                      <w:r>
                        <w:t>Hold da helt ferie, hvor jeg holder af hverdagen</w:t>
                      </w:r>
                      <w:r>
                        <w:br/>
                        <w:t>Jeg holder stinkende meget af hverdagen.</w:t>
                      </w:r>
                    </w:p>
                  </w:txbxContent>
                </v:textbox>
                <w10:anchorlock/>
              </v:roundrect>
            </w:pict>
          </mc:Fallback>
        </mc:AlternateContent>
      </w:r>
    </w:p>
    <w:p w14:paraId="1290D250" w14:textId="77777777" w:rsidR="006D6F64" w:rsidRDefault="0071309B" w:rsidP="006D6F64">
      <w:r>
        <w:rPr>
          <w:noProof/>
        </w:rPr>
        <w:drawing>
          <wp:anchor distT="0" distB="0" distL="114300" distR="114300" simplePos="0" relativeHeight="251755520" behindDoc="0" locked="0" layoutInCell="1" allowOverlap="1" wp14:anchorId="31017E10" wp14:editId="214E02E2">
            <wp:simplePos x="0" y="0"/>
            <wp:positionH relativeFrom="leftMargin">
              <wp:posOffset>6641342</wp:posOffset>
            </wp:positionH>
            <wp:positionV relativeFrom="paragraph">
              <wp:posOffset>6718914</wp:posOffset>
            </wp:positionV>
            <wp:extent cx="465642" cy="643218"/>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a:ext>
                      </a:extLst>
                    </a:blip>
                    <a:stretch>
                      <a:fillRect/>
                    </a:stretch>
                  </pic:blipFill>
                  <pic:spPr>
                    <a:xfrm>
                      <a:off x="0" y="0"/>
                      <a:ext cx="465642" cy="643218"/>
                    </a:xfrm>
                    <a:prstGeom prst="rect">
                      <a:avLst/>
                    </a:prstGeom>
                  </pic:spPr>
                </pic:pic>
              </a:graphicData>
            </a:graphic>
            <wp14:sizeRelH relativeFrom="margin">
              <wp14:pctWidth>0</wp14:pctWidth>
            </wp14:sizeRelH>
            <wp14:sizeRelV relativeFrom="margin">
              <wp14:pctHeight>0</wp14:pctHeight>
            </wp14:sizeRelV>
          </wp:anchor>
        </w:drawing>
      </w:r>
    </w:p>
    <w:p w14:paraId="58E0FDAF" w14:textId="77777777" w:rsidR="00791A69" w:rsidRDefault="00791A69">
      <w:pPr>
        <w:spacing w:after="160" w:line="259" w:lineRule="auto"/>
      </w:pPr>
      <w:r>
        <w:br w:type="page"/>
      </w:r>
    </w:p>
    <w:p w14:paraId="4A710C5F" w14:textId="77777777" w:rsidR="00964E60" w:rsidRDefault="00964E60" w:rsidP="006D6F64"/>
    <w:p w14:paraId="6DF484A1" w14:textId="77777777" w:rsidR="00EA480B" w:rsidRDefault="000745F7" w:rsidP="006D6F64">
      <w:r>
        <w:rPr>
          <w:noProof/>
        </w:rPr>
        <w:drawing>
          <wp:anchor distT="0" distB="0" distL="114300" distR="114300" simplePos="0" relativeHeight="251759616" behindDoc="0" locked="0" layoutInCell="1" allowOverlap="1" wp14:anchorId="48D14E20" wp14:editId="20AEFA0B">
            <wp:simplePos x="0" y="0"/>
            <wp:positionH relativeFrom="leftMargin">
              <wp:posOffset>6616116</wp:posOffset>
            </wp:positionH>
            <wp:positionV relativeFrom="paragraph">
              <wp:posOffset>2833473</wp:posOffset>
            </wp:positionV>
            <wp:extent cx="465642" cy="643218"/>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a:ext>
                      </a:extLst>
                    </a:blip>
                    <a:stretch>
                      <a:fillRect/>
                    </a:stretch>
                  </pic:blipFill>
                  <pic:spPr>
                    <a:xfrm>
                      <a:off x="0" y="0"/>
                      <a:ext cx="465642" cy="643218"/>
                    </a:xfrm>
                    <a:prstGeom prst="rect">
                      <a:avLst/>
                    </a:prstGeom>
                  </pic:spPr>
                </pic:pic>
              </a:graphicData>
            </a:graphic>
            <wp14:sizeRelH relativeFrom="margin">
              <wp14:pctWidth>0</wp14:pctWidth>
            </wp14:sizeRelH>
            <wp14:sizeRelV relativeFrom="margin">
              <wp14:pctHeight>0</wp14:pctHeight>
            </wp14:sizeRelV>
          </wp:anchor>
        </w:drawing>
      </w:r>
      <w:r w:rsidR="00EA480B">
        <w:rPr>
          <w:noProof/>
        </w:rPr>
        <w:drawing>
          <wp:anchor distT="0" distB="0" distL="114300" distR="114300" simplePos="0" relativeHeight="251757568" behindDoc="0" locked="0" layoutInCell="1" allowOverlap="1" wp14:anchorId="73BB385B" wp14:editId="706DFC62">
            <wp:simplePos x="0" y="0"/>
            <wp:positionH relativeFrom="leftMargin">
              <wp:posOffset>412361</wp:posOffset>
            </wp:positionH>
            <wp:positionV relativeFrom="paragraph">
              <wp:posOffset>271711</wp:posOffset>
            </wp:positionV>
            <wp:extent cx="465642" cy="643218"/>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a:ext>
                      </a:extLst>
                    </a:blip>
                    <a:stretch>
                      <a:fillRect/>
                    </a:stretch>
                  </pic:blipFill>
                  <pic:spPr>
                    <a:xfrm>
                      <a:off x="0" y="0"/>
                      <a:ext cx="465642" cy="643218"/>
                    </a:xfrm>
                    <a:prstGeom prst="rect">
                      <a:avLst/>
                    </a:prstGeom>
                  </pic:spPr>
                </pic:pic>
              </a:graphicData>
            </a:graphic>
            <wp14:sizeRelH relativeFrom="margin">
              <wp14:pctWidth>0</wp14:pctWidth>
            </wp14:sizeRelH>
            <wp14:sizeRelV relativeFrom="margin">
              <wp14:pctHeight>0</wp14:pctHeight>
            </wp14:sizeRelV>
          </wp:anchor>
        </w:drawing>
      </w:r>
      <w:r w:rsidR="00EA480B">
        <w:rPr>
          <w:noProof/>
        </w:rPr>
        <mc:AlternateContent>
          <mc:Choice Requires="wps">
            <w:drawing>
              <wp:inline distT="0" distB="0" distL="0" distR="0" wp14:anchorId="46782939" wp14:editId="0AD23FA9">
                <wp:extent cx="6264000" cy="7846142"/>
                <wp:effectExtent l="0" t="0" r="3810" b="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7846142"/>
                        </a:xfrm>
                        <a:prstGeom prst="roundRect">
                          <a:avLst>
                            <a:gd name="adj" fmla="val 2788"/>
                          </a:avLst>
                        </a:prstGeom>
                        <a:solidFill>
                          <a:schemeClr val="bg1"/>
                        </a:solidFill>
                        <a:ln w="9525">
                          <a:noFill/>
                          <a:miter lim="800000"/>
                          <a:headEnd/>
                          <a:tailEnd/>
                        </a:ln>
                      </wps:spPr>
                      <wps:txbx>
                        <w:txbxContent>
                          <w:p w14:paraId="3739BDEA" w14:textId="77777777" w:rsidR="00EA480B" w:rsidRPr="001F6495" w:rsidRDefault="00EA480B" w:rsidP="00A5291A">
                            <w:pPr>
                              <w:pStyle w:val="Strretekst"/>
                              <w:spacing w:line="264" w:lineRule="auto"/>
                            </w:pPr>
                            <w:r w:rsidRPr="001F6495">
                              <w:t>Jeg holder af hverdagen</w:t>
                            </w:r>
                          </w:p>
                          <w:p w14:paraId="3D377C9F" w14:textId="77777777" w:rsidR="00EA480B" w:rsidRPr="001F6495" w:rsidRDefault="00EA480B" w:rsidP="00A5291A">
                            <w:pPr>
                              <w:pStyle w:val="Strretekst"/>
                              <w:spacing w:line="264" w:lineRule="auto"/>
                            </w:pPr>
                            <w:r w:rsidRPr="001F6495">
                              <w:t>Mest af alt holder jeg af hverdagen</w:t>
                            </w:r>
                          </w:p>
                          <w:p w14:paraId="14B4A599" w14:textId="77777777" w:rsidR="00EA480B" w:rsidRPr="001F6495" w:rsidRDefault="00EA480B" w:rsidP="00A5291A">
                            <w:pPr>
                              <w:pStyle w:val="Strretekst"/>
                              <w:spacing w:line="264" w:lineRule="auto"/>
                            </w:pPr>
                            <w:r w:rsidRPr="001F6495">
                              <w:t>Den langsomme opvågnen til den kendte udsigt</w:t>
                            </w:r>
                          </w:p>
                          <w:p w14:paraId="71419D25" w14:textId="77777777" w:rsidR="00EA480B" w:rsidRPr="001F6495" w:rsidRDefault="00EA480B" w:rsidP="00A5291A">
                            <w:pPr>
                              <w:pStyle w:val="Strretekst"/>
                              <w:spacing w:line="264" w:lineRule="auto"/>
                            </w:pPr>
                            <w:r w:rsidRPr="001F6495">
                              <w:t>Der alligevel aldrig er helt så kendt</w:t>
                            </w:r>
                          </w:p>
                          <w:p w14:paraId="7D3687FA" w14:textId="77777777" w:rsidR="00EA480B" w:rsidRPr="001F6495" w:rsidRDefault="00EA480B" w:rsidP="00A5291A">
                            <w:pPr>
                              <w:pStyle w:val="Strretekst"/>
                              <w:spacing w:line="264" w:lineRule="auto"/>
                            </w:pPr>
                            <w:r w:rsidRPr="001F6495">
                              <w:t>Familiens på en gang fortrolige og efter søvnens</w:t>
                            </w:r>
                          </w:p>
                          <w:p w14:paraId="300B859F" w14:textId="77777777" w:rsidR="00EA480B" w:rsidRPr="001F6495" w:rsidRDefault="00EA480B" w:rsidP="00A5291A">
                            <w:pPr>
                              <w:pStyle w:val="Strretekst"/>
                              <w:spacing w:line="264" w:lineRule="auto"/>
                            </w:pPr>
                            <w:r w:rsidRPr="001F6495">
                              <w:t>fjernhed fremmede ansigter</w:t>
                            </w:r>
                          </w:p>
                          <w:p w14:paraId="4511EBB8" w14:textId="77777777" w:rsidR="00EA480B" w:rsidRPr="001F6495" w:rsidRDefault="00EA480B" w:rsidP="00A5291A">
                            <w:pPr>
                              <w:pStyle w:val="Strretekst"/>
                              <w:spacing w:line="264" w:lineRule="auto"/>
                            </w:pPr>
                            <w:r w:rsidRPr="001F6495">
                              <w:t>Morgenkyssene</w:t>
                            </w:r>
                          </w:p>
                          <w:p w14:paraId="5B8CCC35" w14:textId="77777777" w:rsidR="00EA480B" w:rsidRPr="001F6495" w:rsidRDefault="00EA480B" w:rsidP="00A5291A">
                            <w:pPr>
                              <w:pStyle w:val="Strretekst"/>
                              <w:spacing w:line="264" w:lineRule="auto"/>
                            </w:pPr>
                            <w:r w:rsidRPr="001F6495">
                              <w:t>Postens smæld i entréen</w:t>
                            </w:r>
                          </w:p>
                          <w:p w14:paraId="4382E957" w14:textId="77777777" w:rsidR="00EA480B" w:rsidRPr="001F6495" w:rsidRDefault="00EA480B" w:rsidP="00A5291A">
                            <w:pPr>
                              <w:pStyle w:val="Strretekst"/>
                              <w:spacing w:line="264" w:lineRule="auto"/>
                            </w:pPr>
                            <w:r w:rsidRPr="001F6495">
                              <w:t>Kaffelugten</w:t>
                            </w:r>
                          </w:p>
                          <w:p w14:paraId="103E9184" w14:textId="77777777" w:rsidR="00EA480B" w:rsidRPr="006D6F64" w:rsidRDefault="00EA480B" w:rsidP="00A5291A">
                            <w:pPr>
                              <w:pStyle w:val="Strretekst"/>
                              <w:spacing w:line="264" w:lineRule="auto"/>
                            </w:pPr>
                            <w:r w:rsidRPr="001F6495">
                              <w:t>Den rituelle vandring til købmanden om hjørnet efter mælk, cigaretter, aviser</w:t>
                            </w:r>
                          </w:p>
                        </w:txbxContent>
                      </wps:txbx>
                      <wps:bodyPr rot="0" vert="horz" wrap="square" lIns="396000" tIns="180000" rIns="396000" bIns="360000" anchor="t" anchorCtr="0">
                        <a:spAutoFit/>
                      </wps:bodyPr>
                    </wps:wsp>
                  </a:graphicData>
                </a:graphic>
              </wp:inline>
            </w:drawing>
          </mc:Choice>
          <mc:Fallback>
            <w:pict>
              <v:roundrect w14:anchorId="46782939" id="_x0000_s1043" style="width:493.25pt;height:617.8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" fillcolor="white [3212]" stroked="f">
                <v:stroke joinstyle="miter"/>
                <v:textbox style="mso-fit-shape-to-text:t" inset="11mm,5mm,11mm,10mm">
                  <w:txbxContent>
                    <w:p w14:paraId="3739BDEA" w14:textId="77777777" w:rsidR="00EA480B" w:rsidRPr="001F6495" w:rsidRDefault="00EA480B" w:rsidP="00A5291A">
                      <w:pPr>
                        <w:pStyle w:val="Strretekst"/>
                        <w:spacing w:line="264" w:lineRule="auto"/>
                      </w:pPr>
                      <w:r w:rsidRPr="001F6495">
                        <w:t>Jeg holder af hverdagen</w:t>
                      </w:r>
                    </w:p>
                    <w:p w14:paraId="3D377C9F" w14:textId="77777777" w:rsidR="00EA480B" w:rsidRPr="001F6495" w:rsidRDefault="00EA480B" w:rsidP="00A5291A">
                      <w:pPr>
                        <w:pStyle w:val="Strretekst"/>
                        <w:spacing w:line="264" w:lineRule="auto"/>
                      </w:pPr>
                      <w:r w:rsidRPr="001F6495">
                        <w:t>Mest af alt holder jeg af hverdagen</w:t>
                      </w:r>
                    </w:p>
                    <w:p w14:paraId="14B4A599" w14:textId="77777777" w:rsidR="00EA480B" w:rsidRPr="001F6495" w:rsidRDefault="00EA480B" w:rsidP="00A5291A">
                      <w:pPr>
                        <w:pStyle w:val="Strretekst"/>
                        <w:spacing w:line="264" w:lineRule="auto"/>
                      </w:pPr>
                      <w:r w:rsidRPr="001F6495">
                        <w:t>Den langsomme opvågnen til den kendte udsigt</w:t>
                      </w:r>
                    </w:p>
                    <w:p w14:paraId="71419D25" w14:textId="77777777" w:rsidR="00EA480B" w:rsidRPr="001F6495" w:rsidRDefault="00EA480B" w:rsidP="00A5291A">
                      <w:pPr>
                        <w:pStyle w:val="Strretekst"/>
                        <w:spacing w:line="264" w:lineRule="auto"/>
                      </w:pPr>
                      <w:r w:rsidRPr="001F6495">
                        <w:t>Der alligevel aldrig er helt så kendt</w:t>
                      </w:r>
                    </w:p>
                    <w:p w14:paraId="7D3687FA" w14:textId="77777777" w:rsidR="00EA480B" w:rsidRPr="001F6495" w:rsidRDefault="00EA480B" w:rsidP="00A5291A">
                      <w:pPr>
                        <w:pStyle w:val="Strretekst"/>
                        <w:spacing w:line="264" w:lineRule="auto"/>
                      </w:pPr>
                      <w:r w:rsidRPr="001F6495">
                        <w:t>Familiens på en gang fortrolige og efter søvnens</w:t>
                      </w:r>
                    </w:p>
                    <w:p w14:paraId="300B859F" w14:textId="77777777" w:rsidR="00EA480B" w:rsidRPr="001F6495" w:rsidRDefault="00EA480B" w:rsidP="00A5291A">
                      <w:pPr>
                        <w:pStyle w:val="Strretekst"/>
                        <w:spacing w:line="264" w:lineRule="auto"/>
                      </w:pPr>
                      <w:r w:rsidRPr="001F6495">
                        <w:t>fjernhed fremmede ansigter</w:t>
                      </w:r>
                    </w:p>
                    <w:p w14:paraId="4511EBB8" w14:textId="77777777" w:rsidR="00EA480B" w:rsidRPr="001F6495" w:rsidRDefault="00EA480B" w:rsidP="00A5291A">
                      <w:pPr>
                        <w:pStyle w:val="Strretekst"/>
                        <w:spacing w:line="264" w:lineRule="auto"/>
                      </w:pPr>
                      <w:r w:rsidRPr="001F6495">
                        <w:t>Morgenkyssene</w:t>
                      </w:r>
                    </w:p>
                    <w:p w14:paraId="5B8CCC35" w14:textId="77777777" w:rsidR="00EA480B" w:rsidRPr="001F6495" w:rsidRDefault="00EA480B" w:rsidP="00A5291A">
                      <w:pPr>
                        <w:pStyle w:val="Strretekst"/>
                        <w:spacing w:line="264" w:lineRule="auto"/>
                      </w:pPr>
                      <w:r w:rsidRPr="001F6495">
                        <w:t>Postens smæld i entréen</w:t>
                      </w:r>
                    </w:p>
                    <w:p w14:paraId="4382E957" w14:textId="77777777" w:rsidR="00EA480B" w:rsidRPr="001F6495" w:rsidRDefault="00EA480B" w:rsidP="00A5291A">
                      <w:pPr>
                        <w:pStyle w:val="Strretekst"/>
                        <w:spacing w:line="264" w:lineRule="auto"/>
                      </w:pPr>
                      <w:r w:rsidRPr="001F6495">
                        <w:t>Kaffelugten</w:t>
                      </w:r>
                    </w:p>
                    <w:p w14:paraId="103E9184" w14:textId="77777777" w:rsidR="00EA480B" w:rsidRPr="006D6F64" w:rsidRDefault="00EA480B" w:rsidP="00A5291A">
                      <w:pPr>
                        <w:pStyle w:val="Strretekst"/>
                        <w:spacing w:line="264" w:lineRule="auto"/>
                      </w:pPr>
                      <w:r w:rsidRPr="001F6495">
                        <w:t>Den rituelle vandring til købmanden om hjørnet efter mælk, cigaretter, aviser</w:t>
                      </w:r>
                    </w:p>
                  </w:txbxContent>
                </v:textbox>
                <w10:anchorlock/>
              </v:roundrect>
            </w:pict>
          </mc:Fallback>
        </mc:AlternateContent>
      </w:r>
    </w:p>
    <w:p w14:paraId="589118CF" w14:textId="77777777" w:rsidR="001F6495" w:rsidRDefault="001F6495" w:rsidP="001F6495">
      <w:pPr>
        <w:pStyle w:val="Strretekst"/>
      </w:pPr>
    </w:p>
    <w:p w14:paraId="5171B502" w14:textId="77777777" w:rsidR="00D54A74" w:rsidRDefault="001F6495" w:rsidP="000D7D9E">
      <w:pPr>
        <w:pStyle w:val="Indrykket"/>
      </w:pPr>
      <w:r w:rsidRPr="001F6495">
        <w:rPr>
          <w:b/>
          <w:bCs/>
        </w:rPr>
        <w:t>Opsamling:</w:t>
      </w:r>
      <w:r w:rsidRPr="001F6495">
        <w:t xml:space="preserve"> Snak med din gruppe om, hvad I har svaret.</w:t>
      </w:r>
    </w:p>
    <w:p w14:paraId="1239F894" w14:textId="77777777" w:rsidR="00D54A74" w:rsidRDefault="00D54A74">
      <w:pPr>
        <w:spacing w:after="160" w:line="259" w:lineRule="auto"/>
        <w:rPr>
          <w:sz w:val="36"/>
          <w:szCs w:val="36"/>
        </w:rPr>
      </w:pPr>
      <w:r>
        <w:br w:type="page"/>
      </w:r>
    </w:p>
    <w:p w14:paraId="5501F9FD" w14:textId="77777777" w:rsidR="001F6495" w:rsidRDefault="00D54A74" w:rsidP="00D54A74">
      <w:pPr>
        <w:pStyle w:val="Headinggrn"/>
      </w:pPr>
      <w:r>
        <w:rPr>
          <w:noProof/>
        </w:rPr>
        <w:lastRenderedPageBreak/>
        <mc:AlternateContent>
          <mc:Choice Requires="wps">
            <w:drawing>
              <wp:anchor distT="0" distB="0" distL="114300" distR="114300" simplePos="0" relativeHeight="251761664" behindDoc="1" locked="0" layoutInCell="1" allowOverlap="1" wp14:anchorId="3EE0E29A" wp14:editId="54620E3A">
                <wp:simplePos x="0" y="0"/>
                <wp:positionH relativeFrom="page">
                  <wp:align>left</wp:align>
                </wp:positionH>
                <wp:positionV relativeFrom="margin">
                  <wp:align>center</wp:align>
                </wp:positionV>
                <wp:extent cx="7560000" cy="10692000"/>
                <wp:effectExtent l="0" t="0" r="3175" b="0"/>
                <wp:wrapNone/>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D8F5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876AC" id="Rectangle 26" o:spid="_x0000_s1026" style="position:absolute;margin-left:0;margin-top:0;width:595.3pt;height:841.9pt;z-index:-251554816;visibility:visible;mso-wrap-style:square;mso-width-percent:0;mso-height-percent:0;mso-wrap-distance-left:9pt;mso-wrap-distance-top:0;mso-wrap-distance-right:9pt;mso-wrap-distance-bottom:0;mso-position-horizontal:left;mso-position-horizontal-relative:page;mso-position-vertical:center;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" fillcolor="#d8f5eb" stroked="f" strokeweight="1pt">
                <o:lock v:ext="edit" aspectratio="t"/>
                <w10:wrap anchorx="page" anchory="margin"/>
              </v:rect>
            </w:pict>
          </mc:Fallback>
        </mc:AlternateContent>
      </w:r>
      <w:r w:rsidRPr="00D54A74">
        <w:t>Hjemmeopgave 2: Skriv tre gode ting ned fra ugen</w:t>
      </w:r>
    </w:p>
    <w:p w14:paraId="47E04FE7" w14:textId="77777777" w:rsidR="00D54A74" w:rsidRDefault="00D54A74" w:rsidP="00D54A74">
      <w:pPr>
        <w:pStyle w:val="Strretekst"/>
        <w:ind w:left="624"/>
      </w:pPr>
      <w:r w:rsidRPr="00D54A74">
        <w:t>Næste gang skal I snakke om, hvad I har skrevet. Skriv derfor noget, du er klar til at dele med dine klassekammerater.</w:t>
      </w:r>
    </w:p>
    <w:p w14:paraId="03662777" w14:textId="77777777" w:rsidR="00D54A74" w:rsidRDefault="00D54A74" w:rsidP="00D54A74"/>
    <w:p w14:paraId="0104ABD8" w14:textId="77777777" w:rsidR="003D234F" w:rsidRDefault="003D234F" w:rsidP="00D54A74"/>
    <w:p w14:paraId="2B412602" w14:textId="77777777" w:rsidR="00B97D23" w:rsidRDefault="00B97D23" w:rsidP="00D54A74"/>
    <w:p w14:paraId="7D5BD877" w14:textId="77777777" w:rsidR="00B97D23" w:rsidRDefault="00B97D23" w:rsidP="00D54A74"/>
    <w:p w14:paraId="478C4C59" w14:textId="77777777" w:rsidR="00B97D23" w:rsidRDefault="00B97D23" w:rsidP="00D54A74"/>
    <w:p w14:paraId="6C59BEFB" w14:textId="77777777" w:rsidR="00B97D23" w:rsidRDefault="00B97D23" w:rsidP="00D54A74"/>
    <w:p w14:paraId="4A009C6B" w14:textId="77777777" w:rsidR="00B97D23" w:rsidRDefault="00B97D23" w:rsidP="00D54A74"/>
    <w:p w14:paraId="147D8AD1" w14:textId="77777777" w:rsidR="00D54A74" w:rsidRDefault="00D54A74" w:rsidP="00D54A74">
      <w:r>
        <w:rPr>
          <w:noProof/>
        </w:rPr>
        <w:drawing>
          <wp:anchor distT="0" distB="0" distL="114300" distR="114300" simplePos="0" relativeHeight="251763712" behindDoc="0" locked="0" layoutInCell="1" allowOverlap="1" wp14:anchorId="50C8B092" wp14:editId="3E2AA14A">
            <wp:simplePos x="0" y="0"/>
            <wp:positionH relativeFrom="leftMargin">
              <wp:posOffset>398002</wp:posOffset>
            </wp:positionH>
            <wp:positionV relativeFrom="paragraph">
              <wp:posOffset>265430</wp:posOffset>
            </wp:positionV>
            <wp:extent cx="465642" cy="640857"/>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a:ext>
                      </a:extLst>
                    </a:blip>
                    <a:stretch>
                      <a:fillRect/>
                    </a:stretch>
                  </pic:blipFill>
                  <pic:spPr>
                    <a:xfrm>
                      <a:off x="0" y="0"/>
                      <a:ext cx="465642" cy="64085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047A5BF8" wp14:editId="6526E287">
                <wp:extent cx="6264000" cy="3757312"/>
                <wp:effectExtent l="0" t="0" r="381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67FFE526" w14:textId="77777777" w:rsidR="00D54A74" w:rsidRDefault="00D54A74" w:rsidP="00D54A74">
                            <w:pPr>
                              <w:pStyle w:val="Overskrift2"/>
                            </w:pPr>
                            <w:r>
                              <w:t xml:space="preserve">Jeg er </w:t>
                            </w:r>
                            <w:r w:rsidRPr="00904F83">
                              <w:t>taknemelig</w:t>
                            </w:r>
                            <w:r>
                              <w:t xml:space="preserve"> for</w:t>
                            </w:r>
                          </w:p>
                          <w:p w14:paraId="5F06DE5C" w14:textId="77777777" w:rsidR="00D54A74" w:rsidRPr="00904F83" w:rsidRDefault="00D54A74" w:rsidP="00D54A74">
                            <w:pPr>
                              <w:pStyle w:val="Bodytextgrn"/>
                            </w:pPr>
                          </w:p>
                          <w:p w14:paraId="258D5D6B" w14:textId="77777777" w:rsidR="00D54A74" w:rsidRDefault="00D54A74" w:rsidP="00D54A74"/>
                          <w:p w14:paraId="3B459E39" w14:textId="77777777" w:rsidR="003D234F" w:rsidRDefault="003D234F" w:rsidP="00D54A74"/>
                          <w:p w14:paraId="78D3CE11" w14:textId="77777777" w:rsidR="00D54A74" w:rsidRDefault="00D54A74" w:rsidP="00D54A74">
                            <w:pPr>
                              <w:pStyle w:val="Overskrift2"/>
                            </w:pPr>
                            <w:r>
                              <w:t>Fordi….</w:t>
                            </w:r>
                          </w:p>
                          <w:p w14:paraId="70954873" w14:textId="77777777" w:rsidR="00D54A74" w:rsidRDefault="00D54A74" w:rsidP="00D54A74">
                            <w:pPr>
                              <w:pStyle w:val="Bodytextgrn"/>
                            </w:pPr>
                          </w:p>
                          <w:p w14:paraId="2A0961BC" w14:textId="77777777" w:rsidR="00D54A74" w:rsidRDefault="00D54A74" w:rsidP="00D54A74"/>
                          <w:p w14:paraId="44F729CF" w14:textId="77777777" w:rsidR="003D234F" w:rsidRPr="007621E5" w:rsidRDefault="003D234F" w:rsidP="00D54A74"/>
                        </w:txbxContent>
                      </wps:txbx>
                      <wps:bodyPr rot="0" vert="horz" wrap="square" lIns="396000" tIns="180000" rIns="396000" bIns="360000" anchor="t" anchorCtr="0">
                        <a:spAutoFit/>
                      </wps:bodyPr>
                    </wps:wsp>
                  </a:graphicData>
                </a:graphic>
              </wp:inline>
            </w:drawing>
          </mc:Choice>
          <mc:Fallback>
            <w:pict>
              <v:roundrect w14:anchorId="047A5BF8" id="_x0000_s1044"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" fillcolor="white [3212]" stroked="f">
                <v:stroke joinstyle="miter"/>
                <v:textbox style="mso-fit-shape-to-text:t" inset="11mm,5mm,11mm,10mm">
                  <w:txbxContent>
                    <w:p w14:paraId="67FFE526" w14:textId="77777777" w:rsidR="00D54A74" w:rsidRDefault="00D54A74" w:rsidP="00D54A74">
                      <w:pPr>
                        <w:pStyle w:val="Overskrift2"/>
                      </w:pPr>
                      <w:r>
                        <w:t xml:space="preserve">Jeg er </w:t>
                      </w:r>
                      <w:r w:rsidRPr="00904F83">
                        <w:t>taknemelig</w:t>
                      </w:r>
                      <w:r>
                        <w:t xml:space="preserve"> for</w:t>
                      </w:r>
                    </w:p>
                    <w:p w14:paraId="5F06DE5C" w14:textId="77777777" w:rsidR="00D54A74" w:rsidRPr="00904F83" w:rsidRDefault="00D54A74" w:rsidP="00D54A74">
                      <w:pPr>
                        <w:pStyle w:val="Bodytextgrn"/>
                      </w:pPr>
                    </w:p>
                    <w:p w14:paraId="258D5D6B" w14:textId="77777777" w:rsidR="00D54A74" w:rsidRDefault="00D54A74" w:rsidP="00D54A74"/>
                    <w:p w14:paraId="3B459E39" w14:textId="77777777" w:rsidR="003D234F" w:rsidRDefault="003D234F" w:rsidP="00D54A74"/>
                    <w:p w14:paraId="78D3CE11" w14:textId="77777777" w:rsidR="00D54A74" w:rsidRDefault="00D54A74" w:rsidP="00D54A74">
                      <w:pPr>
                        <w:pStyle w:val="Overskrift2"/>
                      </w:pPr>
                      <w:r>
                        <w:t>Fordi….</w:t>
                      </w:r>
                    </w:p>
                    <w:p w14:paraId="70954873" w14:textId="77777777" w:rsidR="00D54A74" w:rsidRDefault="00D54A74" w:rsidP="00D54A74">
                      <w:pPr>
                        <w:pStyle w:val="Bodytextgrn"/>
                      </w:pPr>
                    </w:p>
                    <w:p w14:paraId="2A0961BC" w14:textId="77777777" w:rsidR="00D54A74" w:rsidRDefault="00D54A74" w:rsidP="00D54A74"/>
                    <w:p w14:paraId="44F729CF" w14:textId="77777777" w:rsidR="003D234F" w:rsidRPr="007621E5" w:rsidRDefault="003D234F" w:rsidP="00D54A74"/>
                  </w:txbxContent>
                </v:textbox>
                <w10:anchorlock/>
              </v:roundrect>
            </w:pict>
          </mc:Fallback>
        </mc:AlternateContent>
      </w:r>
    </w:p>
    <w:p w14:paraId="2F433484" w14:textId="77777777" w:rsidR="00936FB8" w:rsidRDefault="00936FB8" w:rsidP="00D54A74"/>
    <w:p w14:paraId="40427575" w14:textId="77777777" w:rsidR="00936FB8" w:rsidRDefault="00936FB8" w:rsidP="00D54A74"/>
    <w:p w14:paraId="50A0EA9C" w14:textId="77777777" w:rsidR="00936FB8" w:rsidRDefault="00936FB8" w:rsidP="00D54A74">
      <w:r>
        <w:rPr>
          <w:noProof/>
        </w:rPr>
        <w:lastRenderedPageBreak/>
        <w:drawing>
          <wp:anchor distT="0" distB="0" distL="114300" distR="114300" simplePos="0" relativeHeight="251767808" behindDoc="0" locked="0" layoutInCell="1" allowOverlap="1" wp14:anchorId="1FCD400B" wp14:editId="201EA829">
            <wp:simplePos x="0" y="0"/>
            <wp:positionH relativeFrom="leftMargin">
              <wp:posOffset>398206</wp:posOffset>
            </wp:positionH>
            <wp:positionV relativeFrom="paragraph">
              <wp:posOffset>307135</wp:posOffset>
            </wp:positionV>
            <wp:extent cx="465641" cy="640857"/>
            <wp:effectExtent l="0" t="0" r="0"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cstate="print">
                      <a:extLst>
                        <a:ext uri="{28A0092B-C50C-407E-A947-70E740481C1C}">
                          <a14:useLocalDpi xmlns:a14="http://schemas.microsoft.com/office/drawing/2010/main"/>
                        </a:ext>
                      </a:extLst>
                    </a:blip>
                    <a:stretch>
                      <a:fillRect/>
                    </a:stretch>
                  </pic:blipFill>
                  <pic:spPr>
                    <a:xfrm>
                      <a:off x="0" y="0"/>
                      <a:ext cx="465641" cy="64085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5760" behindDoc="1" locked="0" layoutInCell="1" allowOverlap="1" wp14:anchorId="5325EF48" wp14:editId="71597472">
                <wp:simplePos x="0" y="0"/>
                <wp:positionH relativeFrom="page">
                  <wp:align>left</wp:align>
                </wp:positionH>
                <wp:positionV relativeFrom="page">
                  <wp:align>bottom</wp:align>
                </wp:positionV>
                <wp:extent cx="7560000" cy="10692000"/>
                <wp:effectExtent l="0" t="0" r="3175" b="0"/>
                <wp:wrapNone/>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D8F5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FE0AA" id="Rectangle 31" o:spid="_x0000_s1026" style="position:absolute;margin-left:0;margin-top:0;width:595.3pt;height:841.9pt;z-index:-251550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" fillcolor="#d8f5eb" stroked="f" strokeweight="1pt">
                <o:lock v:ext="edit" aspectratio="t"/>
                <w10:wrap anchorx="page" anchory="page"/>
              </v:rect>
            </w:pict>
          </mc:Fallback>
        </mc:AlternateContent>
      </w:r>
      <w:r>
        <w:rPr>
          <w:noProof/>
        </w:rPr>
        <mc:AlternateContent>
          <mc:Choice Requires="wps">
            <w:drawing>
              <wp:inline distT="0" distB="0" distL="0" distR="0" wp14:anchorId="0FD52AB5" wp14:editId="7FD42DCD">
                <wp:extent cx="6264000" cy="3757312"/>
                <wp:effectExtent l="0" t="0" r="3810" b="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35AE4B50" w14:textId="77777777" w:rsidR="00936FB8" w:rsidRDefault="00936FB8" w:rsidP="00936FB8">
                            <w:pPr>
                              <w:pStyle w:val="Overskrift2"/>
                            </w:pPr>
                            <w:r>
                              <w:t xml:space="preserve">Jeg er </w:t>
                            </w:r>
                            <w:r w:rsidRPr="00904F83">
                              <w:t>taknemelig</w:t>
                            </w:r>
                            <w:r>
                              <w:t xml:space="preserve"> for</w:t>
                            </w:r>
                          </w:p>
                          <w:p w14:paraId="7A8BFEBF" w14:textId="77777777" w:rsidR="00936FB8" w:rsidRPr="00904F83" w:rsidRDefault="00936FB8" w:rsidP="00936FB8">
                            <w:pPr>
                              <w:pStyle w:val="Bodytextgrn"/>
                            </w:pPr>
                          </w:p>
                          <w:p w14:paraId="67B8D88D" w14:textId="77777777" w:rsidR="00936FB8" w:rsidRDefault="00936FB8" w:rsidP="00936FB8"/>
                          <w:p w14:paraId="39587A1B" w14:textId="77777777" w:rsidR="003D234F" w:rsidRDefault="003D234F" w:rsidP="00936FB8"/>
                          <w:p w14:paraId="12513255" w14:textId="77777777" w:rsidR="00936FB8" w:rsidRDefault="00936FB8" w:rsidP="00936FB8">
                            <w:pPr>
                              <w:pStyle w:val="Overskrift2"/>
                            </w:pPr>
                            <w:r>
                              <w:t>Fordi….</w:t>
                            </w:r>
                          </w:p>
                          <w:p w14:paraId="50049628" w14:textId="77777777" w:rsidR="00936FB8" w:rsidRDefault="00936FB8" w:rsidP="00936FB8">
                            <w:pPr>
                              <w:pStyle w:val="Bodytextgrn"/>
                            </w:pPr>
                          </w:p>
                          <w:p w14:paraId="5B016DF9" w14:textId="77777777" w:rsidR="00936FB8" w:rsidRDefault="00936FB8" w:rsidP="00936FB8"/>
                          <w:p w14:paraId="60E4C372" w14:textId="77777777" w:rsidR="003D234F" w:rsidRPr="007621E5" w:rsidRDefault="003D234F" w:rsidP="00936FB8"/>
                        </w:txbxContent>
                      </wps:txbx>
                      <wps:bodyPr rot="0" vert="horz" wrap="square" lIns="396000" tIns="180000" rIns="396000" bIns="360000" anchor="t" anchorCtr="0">
                        <a:spAutoFit/>
                      </wps:bodyPr>
                    </wps:wsp>
                  </a:graphicData>
                </a:graphic>
              </wp:inline>
            </w:drawing>
          </mc:Choice>
          <mc:Fallback>
            <w:pict>
              <v:roundrect w14:anchorId="0FD52AB5" id="_x0000_s1045"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" fillcolor="white [3212]" stroked="f">
                <v:stroke joinstyle="miter"/>
                <v:textbox style="mso-fit-shape-to-text:t" inset="11mm,5mm,11mm,10mm">
                  <w:txbxContent>
                    <w:p w14:paraId="35AE4B50" w14:textId="77777777" w:rsidR="00936FB8" w:rsidRDefault="00936FB8" w:rsidP="00936FB8">
                      <w:pPr>
                        <w:pStyle w:val="Overskrift2"/>
                      </w:pPr>
                      <w:r>
                        <w:t xml:space="preserve">Jeg er </w:t>
                      </w:r>
                      <w:r w:rsidRPr="00904F83">
                        <w:t>taknemelig</w:t>
                      </w:r>
                      <w:r>
                        <w:t xml:space="preserve"> for</w:t>
                      </w:r>
                    </w:p>
                    <w:p w14:paraId="7A8BFEBF" w14:textId="77777777" w:rsidR="00936FB8" w:rsidRPr="00904F83" w:rsidRDefault="00936FB8" w:rsidP="00936FB8">
                      <w:pPr>
                        <w:pStyle w:val="Bodytextgrn"/>
                      </w:pPr>
                    </w:p>
                    <w:p w14:paraId="67B8D88D" w14:textId="77777777" w:rsidR="00936FB8" w:rsidRDefault="00936FB8" w:rsidP="00936FB8"/>
                    <w:p w14:paraId="39587A1B" w14:textId="77777777" w:rsidR="003D234F" w:rsidRDefault="003D234F" w:rsidP="00936FB8"/>
                    <w:p w14:paraId="12513255" w14:textId="77777777" w:rsidR="00936FB8" w:rsidRDefault="00936FB8" w:rsidP="00936FB8">
                      <w:pPr>
                        <w:pStyle w:val="Overskrift2"/>
                      </w:pPr>
                      <w:r>
                        <w:t>Fordi….</w:t>
                      </w:r>
                    </w:p>
                    <w:p w14:paraId="50049628" w14:textId="77777777" w:rsidR="00936FB8" w:rsidRDefault="00936FB8" w:rsidP="00936FB8">
                      <w:pPr>
                        <w:pStyle w:val="Bodytextgrn"/>
                      </w:pPr>
                    </w:p>
                    <w:p w14:paraId="5B016DF9" w14:textId="77777777" w:rsidR="00936FB8" w:rsidRDefault="00936FB8" w:rsidP="00936FB8"/>
                    <w:p w14:paraId="60E4C372" w14:textId="77777777" w:rsidR="003D234F" w:rsidRPr="007621E5" w:rsidRDefault="003D234F" w:rsidP="00936FB8"/>
                  </w:txbxContent>
                </v:textbox>
                <w10:anchorlock/>
              </v:roundrect>
            </w:pict>
          </mc:Fallback>
        </mc:AlternateContent>
      </w:r>
    </w:p>
    <w:p w14:paraId="48554C19" w14:textId="77777777" w:rsidR="00936FB8" w:rsidRDefault="00936FB8" w:rsidP="00D54A74"/>
    <w:p w14:paraId="0B55245E" w14:textId="77777777" w:rsidR="00936FB8" w:rsidRDefault="00936FB8" w:rsidP="00D54A74"/>
    <w:p w14:paraId="5C60CFFC" w14:textId="77777777" w:rsidR="00936FB8" w:rsidRDefault="009C0727" w:rsidP="00D54A74">
      <w:r>
        <w:rPr>
          <w:noProof/>
        </w:rPr>
        <w:drawing>
          <wp:anchor distT="0" distB="0" distL="114300" distR="114300" simplePos="0" relativeHeight="251769856" behindDoc="0" locked="0" layoutInCell="1" allowOverlap="1" wp14:anchorId="09EE1FB1" wp14:editId="0F42737D">
            <wp:simplePos x="0" y="0"/>
            <wp:positionH relativeFrom="leftMargin">
              <wp:posOffset>398206</wp:posOffset>
            </wp:positionH>
            <wp:positionV relativeFrom="paragraph">
              <wp:posOffset>311068</wp:posOffset>
            </wp:positionV>
            <wp:extent cx="465641" cy="640857"/>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cstate="print">
                      <a:extLst>
                        <a:ext uri="{28A0092B-C50C-407E-A947-70E740481C1C}">
                          <a14:useLocalDpi xmlns:a14="http://schemas.microsoft.com/office/drawing/2010/main"/>
                        </a:ext>
                      </a:extLst>
                    </a:blip>
                    <a:stretch>
                      <a:fillRect/>
                    </a:stretch>
                  </pic:blipFill>
                  <pic:spPr>
                    <a:xfrm>
                      <a:off x="0" y="0"/>
                      <a:ext cx="465641" cy="640857"/>
                    </a:xfrm>
                    <a:prstGeom prst="rect">
                      <a:avLst/>
                    </a:prstGeom>
                  </pic:spPr>
                </pic:pic>
              </a:graphicData>
            </a:graphic>
            <wp14:sizeRelH relativeFrom="margin">
              <wp14:pctWidth>0</wp14:pctWidth>
            </wp14:sizeRelH>
            <wp14:sizeRelV relativeFrom="margin">
              <wp14:pctHeight>0</wp14:pctHeight>
            </wp14:sizeRelV>
          </wp:anchor>
        </w:drawing>
      </w:r>
      <w:r w:rsidR="00936FB8">
        <w:rPr>
          <w:noProof/>
        </w:rPr>
        <mc:AlternateContent>
          <mc:Choice Requires="wps">
            <w:drawing>
              <wp:inline distT="0" distB="0" distL="0" distR="0" wp14:anchorId="03554001" wp14:editId="788525AD">
                <wp:extent cx="6264000" cy="3757312"/>
                <wp:effectExtent l="0" t="0" r="3810" b="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5BE1D353" w14:textId="77777777" w:rsidR="00936FB8" w:rsidRDefault="00936FB8" w:rsidP="00936FB8">
                            <w:pPr>
                              <w:pStyle w:val="Overskrift2"/>
                            </w:pPr>
                            <w:r>
                              <w:t xml:space="preserve">Jeg er </w:t>
                            </w:r>
                            <w:r w:rsidRPr="00904F83">
                              <w:t>taknemelig</w:t>
                            </w:r>
                            <w:r>
                              <w:t xml:space="preserve"> for</w:t>
                            </w:r>
                          </w:p>
                          <w:p w14:paraId="01750C7F" w14:textId="77777777" w:rsidR="00936FB8" w:rsidRPr="00904F83" w:rsidRDefault="00936FB8" w:rsidP="00936FB8">
                            <w:pPr>
                              <w:pStyle w:val="Bodytextgrn"/>
                            </w:pPr>
                          </w:p>
                          <w:p w14:paraId="026D027D" w14:textId="77777777" w:rsidR="00936FB8" w:rsidRDefault="00936FB8" w:rsidP="00936FB8"/>
                          <w:p w14:paraId="2B05182E" w14:textId="77777777" w:rsidR="00936FB8" w:rsidRDefault="00936FB8" w:rsidP="00936FB8"/>
                          <w:p w14:paraId="7D7D6679" w14:textId="77777777" w:rsidR="00936FB8" w:rsidRDefault="00936FB8" w:rsidP="00936FB8">
                            <w:pPr>
                              <w:pStyle w:val="Overskrift2"/>
                            </w:pPr>
                            <w:r>
                              <w:t>Fordi….</w:t>
                            </w:r>
                          </w:p>
                          <w:p w14:paraId="4ED125A2" w14:textId="77777777" w:rsidR="00936FB8" w:rsidRDefault="00936FB8" w:rsidP="00936FB8">
                            <w:pPr>
                              <w:pStyle w:val="Bodytextgrn"/>
                            </w:pPr>
                          </w:p>
                          <w:p w14:paraId="489D88D9" w14:textId="77777777" w:rsidR="00936FB8" w:rsidRDefault="00936FB8" w:rsidP="00936FB8"/>
                          <w:p w14:paraId="5E97D43B" w14:textId="77777777" w:rsidR="00936FB8" w:rsidRDefault="00936FB8" w:rsidP="00936FB8"/>
                          <w:p w14:paraId="01B5CEC1" w14:textId="77777777" w:rsidR="005A780F" w:rsidRDefault="005A780F" w:rsidP="00936FB8"/>
                          <w:p w14:paraId="36C96422" w14:textId="77777777" w:rsidR="005A780F" w:rsidRPr="007621E5" w:rsidRDefault="005A780F" w:rsidP="00936FB8"/>
                        </w:txbxContent>
                      </wps:txbx>
                      <wps:bodyPr rot="0" vert="horz" wrap="square" lIns="396000" tIns="180000" rIns="396000" bIns="360000" anchor="t" anchorCtr="0">
                        <a:spAutoFit/>
                      </wps:bodyPr>
                    </wps:wsp>
                  </a:graphicData>
                </a:graphic>
              </wp:inline>
            </w:drawing>
          </mc:Choice>
          <mc:Fallback>
            <w:pict>
              <v:roundrect w14:anchorId="03554001" id="_x0000_s1046"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" fillcolor="white [3212]" stroked="f">
                <v:stroke joinstyle="miter"/>
                <v:textbox style="mso-fit-shape-to-text:t" inset="11mm,5mm,11mm,10mm">
                  <w:txbxContent>
                    <w:p w14:paraId="5BE1D353" w14:textId="77777777" w:rsidR="00936FB8" w:rsidRDefault="00936FB8" w:rsidP="00936FB8">
                      <w:pPr>
                        <w:pStyle w:val="Overskrift2"/>
                      </w:pPr>
                      <w:r>
                        <w:t xml:space="preserve">Jeg er </w:t>
                      </w:r>
                      <w:r w:rsidRPr="00904F83">
                        <w:t>taknemelig</w:t>
                      </w:r>
                      <w:r>
                        <w:t xml:space="preserve"> for</w:t>
                      </w:r>
                    </w:p>
                    <w:p w14:paraId="01750C7F" w14:textId="77777777" w:rsidR="00936FB8" w:rsidRPr="00904F83" w:rsidRDefault="00936FB8" w:rsidP="00936FB8">
                      <w:pPr>
                        <w:pStyle w:val="Bodytextgrn"/>
                      </w:pPr>
                    </w:p>
                    <w:p w14:paraId="026D027D" w14:textId="77777777" w:rsidR="00936FB8" w:rsidRDefault="00936FB8" w:rsidP="00936FB8"/>
                    <w:p w14:paraId="2B05182E" w14:textId="77777777" w:rsidR="00936FB8" w:rsidRDefault="00936FB8" w:rsidP="00936FB8"/>
                    <w:p w14:paraId="7D7D6679" w14:textId="77777777" w:rsidR="00936FB8" w:rsidRDefault="00936FB8" w:rsidP="00936FB8">
                      <w:pPr>
                        <w:pStyle w:val="Overskrift2"/>
                      </w:pPr>
                      <w:r>
                        <w:t>Fordi….</w:t>
                      </w:r>
                    </w:p>
                    <w:p w14:paraId="4ED125A2" w14:textId="77777777" w:rsidR="00936FB8" w:rsidRDefault="00936FB8" w:rsidP="00936FB8">
                      <w:pPr>
                        <w:pStyle w:val="Bodytextgrn"/>
                      </w:pPr>
                    </w:p>
                    <w:p w14:paraId="489D88D9" w14:textId="77777777" w:rsidR="00936FB8" w:rsidRDefault="00936FB8" w:rsidP="00936FB8"/>
                    <w:p w14:paraId="5E97D43B" w14:textId="77777777" w:rsidR="00936FB8" w:rsidRDefault="00936FB8" w:rsidP="00936FB8"/>
                    <w:p w14:paraId="01B5CEC1" w14:textId="77777777" w:rsidR="005A780F" w:rsidRDefault="005A780F" w:rsidP="00936FB8"/>
                    <w:p w14:paraId="36C96422" w14:textId="77777777" w:rsidR="005A780F" w:rsidRPr="007621E5" w:rsidRDefault="005A780F" w:rsidP="00936FB8"/>
                  </w:txbxContent>
                </v:textbox>
                <w10:anchorlock/>
              </v:roundrect>
            </w:pict>
          </mc:Fallback>
        </mc:AlternateContent>
      </w:r>
    </w:p>
    <w:p w14:paraId="0917EC56" w14:textId="77777777" w:rsidR="009C0727" w:rsidRDefault="009C0727" w:rsidP="00D54A74"/>
    <w:p w14:paraId="75D26765" w14:textId="77777777" w:rsidR="009C0727" w:rsidRDefault="009C0727" w:rsidP="00D54A74"/>
    <w:p w14:paraId="23D58AD3" w14:textId="77777777" w:rsidR="009C0727" w:rsidRDefault="009C0727">
      <w:pPr>
        <w:spacing w:after="160" w:line="259" w:lineRule="auto"/>
      </w:pPr>
      <w:r>
        <w:br w:type="page"/>
      </w:r>
    </w:p>
    <w:p w14:paraId="523B8151" w14:textId="77777777" w:rsidR="009C0727" w:rsidRDefault="009C0727">
      <w:pPr>
        <w:spacing w:after="160" w:line="259" w:lineRule="auto"/>
      </w:pPr>
      <w:r>
        <w:rPr>
          <w:noProof/>
        </w:rPr>
        <w:lastRenderedPageBreak/>
        <w:drawing>
          <wp:anchor distT="0" distB="0" distL="114300" distR="114300" simplePos="0" relativeHeight="251771904" behindDoc="0" locked="0" layoutInCell="1" allowOverlap="1" wp14:anchorId="27034A59" wp14:editId="4448037C">
            <wp:simplePos x="0" y="0"/>
            <wp:positionH relativeFrom="margin">
              <wp:align>center</wp:align>
            </wp:positionH>
            <wp:positionV relativeFrom="margin">
              <wp:align>center</wp:align>
            </wp:positionV>
            <wp:extent cx="4932000" cy="6805838"/>
            <wp:effectExtent l="0" t="0" r="254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0" cstate="print">
                      <a:extLst>
                        <a:ext uri="{28A0092B-C50C-407E-A947-70E740481C1C}">
                          <a14:useLocalDpi xmlns:a14="http://schemas.microsoft.com/office/drawing/2010/main"/>
                        </a:ext>
                      </a:extLst>
                    </a:blip>
                    <a:stretch>
                      <a:fillRect/>
                    </a:stretch>
                  </pic:blipFill>
                  <pic:spPr>
                    <a:xfrm>
                      <a:off x="0" y="0"/>
                      <a:ext cx="4932000" cy="6805838"/>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FDCD0E6" w14:textId="77777777" w:rsidR="002C64F1" w:rsidRDefault="002C64F1" w:rsidP="002C64F1">
      <w:pPr>
        <w:spacing w:after="160" w:line="259" w:lineRule="auto"/>
      </w:pPr>
      <w:r>
        <w:rPr>
          <w:noProof/>
        </w:rPr>
        <w:lastRenderedPageBreak/>
        <w:drawing>
          <wp:anchor distT="0" distB="0" distL="114300" distR="114300" simplePos="0" relativeHeight="251776000" behindDoc="1" locked="0" layoutInCell="1" allowOverlap="1" wp14:anchorId="19BA8D02" wp14:editId="24C03ADA">
            <wp:simplePos x="0" y="0"/>
            <wp:positionH relativeFrom="page">
              <wp:align>left</wp:align>
            </wp:positionH>
            <wp:positionV relativeFrom="page">
              <wp:align>bottom</wp:align>
            </wp:positionV>
            <wp:extent cx="7559314" cy="10601325"/>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cstate="print">
                      <a:extLst>
                        <a:ext uri="{28A0092B-C50C-407E-A947-70E740481C1C}">
                          <a14:useLocalDpi xmlns:a14="http://schemas.microsoft.com/office/drawing/2010/main"/>
                        </a:ext>
                      </a:extLst>
                    </a:blip>
                    <a:stretch>
                      <a:fillRect/>
                    </a:stretch>
                  </pic:blipFill>
                  <pic:spPr>
                    <a:xfrm>
                      <a:off x="0" y="0"/>
                      <a:ext cx="7559314" cy="10601325"/>
                    </a:xfrm>
                    <a:prstGeom prst="rect">
                      <a:avLst/>
                    </a:prstGeom>
                  </pic:spPr>
                </pic:pic>
              </a:graphicData>
            </a:graphic>
            <wp14:sizeRelH relativeFrom="margin">
              <wp14:pctWidth>0</wp14:pctWidth>
            </wp14:sizeRelH>
            <wp14:sizeRelV relativeFrom="margin">
              <wp14:pctHeight>0</wp14:pctHeight>
            </wp14:sizeRelV>
          </wp:anchor>
        </w:drawing>
      </w:r>
    </w:p>
    <w:tbl>
      <w:tblPr>
        <w:tblStyle w:val="Tabelgitter-lys"/>
        <w:tblpPr w:vertAnchor="page" w:tblpY="153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2C64F1" w14:paraId="6BBA6BEE" w14:textId="77777777" w:rsidTr="00E307A0">
        <w:trPr>
          <w:trHeight w:val="5952"/>
        </w:trPr>
        <w:tc>
          <w:tcPr>
            <w:tcW w:w="9356" w:type="dxa"/>
          </w:tcPr>
          <w:p w14:paraId="6546E48A" w14:textId="77777777" w:rsidR="002C64F1" w:rsidRDefault="002C64F1" w:rsidP="00E307A0">
            <w:pPr>
              <w:pStyle w:val="Intro"/>
              <w:jc w:val="center"/>
            </w:pPr>
          </w:p>
        </w:tc>
      </w:tr>
      <w:tr w:rsidR="002C64F1" w14:paraId="41682A86" w14:textId="77777777" w:rsidTr="00E307A0">
        <w:trPr>
          <w:trHeight w:hRule="exact" w:val="3118"/>
        </w:trPr>
        <w:tc>
          <w:tcPr>
            <w:tcW w:w="9356" w:type="dxa"/>
          </w:tcPr>
          <w:p w14:paraId="69CB7595" w14:textId="77777777" w:rsidR="002C64F1" w:rsidRPr="00B670EA" w:rsidRDefault="002C64F1" w:rsidP="00E307A0">
            <w:pPr>
              <w:pStyle w:val="Lektion"/>
              <w:rPr>
                <w:rFonts w:eastAsiaTheme="minorHAnsi" w:cstheme="minorBidi"/>
                <w:b w:val="0"/>
                <w:sz w:val="36"/>
                <w:szCs w:val="36"/>
              </w:rPr>
            </w:pPr>
            <w:r w:rsidRPr="00B670EA">
              <w:rPr>
                <w:rFonts w:eastAsiaTheme="minorHAnsi" w:cstheme="minorBidi"/>
                <w:b w:val="0"/>
                <w:sz w:val="36"/>
                <w:szCs w:val="36"/>
              </w:rPr>
              <w:t>Tredje lektion:</w:t>
            </w:r>
          </w:p>
          <w:p w14:paraId="3D6AB32A" w14:textId="77777777" w:rsidR="002C64F1" w:rsidRPr="005743B3" w:rsidRDefault="002C64F1" w:rsidP="00E307A0">
            <w:pPr>
              <w:pStyle w:val="Lektion"/>
            </w:pPr>
            <w:r w:rsidRPr="00B670EA">
              <w:rPr>
                <w:rFonts w:eastAsiaTheme="minorHAnsi"/>
              </w:rPr>
              <w:t>Vis andre din taknemmelighed</w:t>
            </w:r>
          </w:p>
        </w:tc>
      </w:tr>
    </w:tbl>
    <w:p w14:paraId="54342F78" w14:textId="77777777" w:rsidR="00B670EA" w:rsidRDefault="00B670EA" w:rsidP="00B670EA">
      <w:pPr>
        <w:spacing w:after="160" w:line="259" w:lineRule="auto"/>
      </w:pPr>
    </w:p>
    <w:p w14:paraId="710DF1CC" w14:textId="77777777" w:rsidR="009C0727" w:rsidRDefault="002C64F1" w:rsidP="002C64F1">
      <w:pPr>
        <w:spacing w:after="160" w:line="259" w:lineRule="auto"/>
      </w:pPr>
      <w:r>
        <w:br w:type="page"/>
      </w:r>
    </w:p>
    <w:p w14:paraId="3F020BD5" w14:textId="77777777" w:rsidR="002C64F1" w:rsidRDefault="00975376" w:rsidP="00975376">
      <w:pPr>
        <w:pStyle w:val="Overskrift1"/>
      </w:pPr>
      <w:r>
        <w:lastRenderedPageBreak/>
        <w:t>Øvelse 6: Hvad afholder dig fra at vise din taknemmelighed?</w:t>
      </w:r>
    </w:p>
    <w:p w14:paraId="4C8CB36F" w14:textId="77777777" w:rsidR="00975376" w:rsidRDefault="00975376" w:rsidP="00975376">
      <w:pPr>
        <w:pStyle w:val="Strretekst"/>
        <w:ind w:left="624"/>
      </w:pPr>
      <w:r w:rsidRPr="00975376">
        <w:t>Sæt kryds ved den barriere, der fylder mest for dig.</w:t>
      </w:r>
    </w:p>
    <w:p w14:paraId="4CCC86FC" w14:textId="77777777" w:rsidR="00975376" w:rsidRDefault="00975376" w:rsidP="00ED148C"/>
    <w:p w14:paraId="5D634D55" w14:textId="77777777" w:rsidR="00ED148C" w:rsidRDefault="00ED148C" w:rsidP="00ED148C">
      <w:r>
        <w:rPr>
          <w:noProof/>
        </w:rPr>
        <mc:AlternateContent>
          <mc:Choice Requires="wps">
            <w:drawing>
              <wp:inline distT="0" distB="0" distL="0" distR="0" wp14:anchorId="7D9E8EB7" wp14:editId="46D5F44C">
                <wp:extent cx="6264000" cy="3757312"/>
                <wp:effectExtent l="0" t="0" r="3810" b="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tbl>
                            <w:tblPr>
                              <w:tblStyle w:val="Tabel-Gitter"/>
                              <w:tblW w:w="0" w:type="auto"/>
                              <w:tblCellMar>
                                <w:left w:w="284" w:type="dxa"/>
                                <w:right w:w="284" w:type="dxa"/>
                              </w:tblCellMar>
                              <w:tblLook w:val="04A0" w:firstRow="1" w:lastRow="0" w:firstColumn="1" w:lastColumn="0" w:noHBand="0" w:noVBand="1"/>
                            </w:tblPr>
                            <w:tblGrid>
                              <w:gridCol w:w="709"/>
                              <w:gridCol w:w="9058"/>
                            </w:tblGrid>
                            <w:tr w:rsidR="00792350" w14:paraId="458A076F" w14:textId="77777777" w:rsidTr="00C415F2">
                              <w:tc>
                                <w:tcPr>
                                  <w:tcW w:w="709" w:type="dxa"/>
                                  <w:tcBorders>
                                    <w:top w:val="nil"/>
                                    <w:bottom w:val="single" w:sz="4" w:space="0" w:color="FFBF3C" w:themeColor="accent2"/>
                                    <w:right w:val="single" w:sz="4" w:space="0" w:color="FFBF3C" w:themeColor="accent2"/>
                                  </w:tcBorders>
                                </w:tcPr>
                                <w:p w14:paraId="666511E9" w14:textId="77777777" w:rsidR="0016154F" w:rsidRDefault="0016154F" w:rsidP="00C415F2"/>
                              </w:tc>
                              <w:tc>
                                <w:tcPr>
                                  <w:tcW w:w="9072" w:type="dxa"/>
                                  <w:tcBorders>
                                    <w:top w:val="nil"/>
                                    <w:left w:val="single" w:sz="4" w:space="0" w:color="FFBF3C" w:themeColor="accent2"/>
                                    <w:bottom w:val="single" w:sz="4" w:space="0" w:color="FFBF3C" w:themeColor="accent2"/>
                                  </w:tcBorders>
                                </w:tcPr>
                                <w:p w14:paraId="4E6CF89A" w14:textId="77777777" w:rsidR="0016154F" w:rsidRPr="00EB415A" w:rsidRDefault="00C415F2" w:rsidP="00EB415A">
                                  <w:pPr>
                                    <w:pStyle w:val="Strretekst"/>
                                    <w:spacing w:before="240" w:after="240"/>
                                    <w:rPr>
                                      <w:szCs w:val="32"/>
                                    </w:rPr>
                                  </w:pPr>
                                  <w:r w:rsidRPr="00EB415A">
                                    <w:rPr>
                                      <w:szCs w:val="32"/>
                                    </w:rPr>
                                    <w:t>Jeg undervurderer, hvor meget min tak betyder for den anden.</w:t>
                                  </w:r>
                                </w:p>
                              </w:tc>
                            </w:tr>
                            <w:tr w:rsidR="00792350" w14:paraId="7F9E44FC" w14:textId="77777777" w:rsidTr="00C415F2">
                              <w:tc>
                                <w:tcPr>
                                  <w:tcW w:w="709" w:type="dxa"/>
                                  <w:tcBorders>
                                    <w:top w:val="single" w:sz="4" w:space="0" w:color="FFBF3C" w:themeColor="accent2"/>
                                    <w:bottom w:val="single" w:sz="4" w:space="0" w:color="FFBF3C" w:themeColor="accent2"/>
                                    <w:right w:val="single" w:sz="4" w:space="0" w:color="FFBF3C" w:themeColor="accent2"/>
                                  </w:tcBorders>
                                </w:tcPr>
                                <w:p w14:paraId="5B4BFED8" w14:textId="77777777" w:rsidR="0016154F" w:rsidRDefault="0016154F" w:rsidP="00C415F2"/>
                              </w:tc>
                              <w:tc>
                                <w:tcPr>
                                  <w:tcW w:w="9072" w:type="dxa"/>
                                  <w:tcBorders>
                                    <w:top w:val="single" w:sz="4" w:space="0" w:color="FFBF3C" w:themeColor="accent2"/>
                                    <w:left w:val="single" w:sz="4" w:space="0" w:color="FFBF3C" w:themeColor="accent2"/>
                                    <w:bottom w:val="single" w:sz="4" w:space="0" w:color="FFBF3C" w:themeColor="accent2"/>
                                  </w:tcBorders>
                                </w:tcPr>
                                <w:p w14:paraId="0D7C964A" w14:textId="77777777" w:rsidR="0016154F" w:rsidRPr="00EB415A" w:rsidRDefault="00C415F2" w:rsidP="00EB415A">
                                  <w:pPr>
                                    <w:pStyle w:val="Strretekst"/>
                                    <w:spacing w:before="240" w:after="240"/>
                                    <w:rPr>
                                      <w:szCs w:val="32"/>
                                    </w:rPr>
                                  </w:pPr>
                                  <w:r w:rsidRPr="00EB415A">
                                    <w:rPr>
                                      <w:szCs w:val="32"/>
                                    </w:rPr>
                                    <w:t>Jeg overvurderer, hvor svært det vil være.</w:t>
                                  </w:r>
                                </w:p>
                              </w:tc>
                            </w:tr>
                            <w:tr w:rsidR="00792350" w14:paraId="5245E19A" w14:textId="77777777" w:rsidTr="00DB3D23">
                              <w:trPr>
                                <w:trHeight w:val="1929"/>
                              </w:trPr>
                              <w:tc>
                                <w:tcPr>
                                  <w:tcW w:w="709" w:type="dxa"/>
                                  <w:tcBorders>
                                    <w:top w:val="single" w:sz="4" w:space="0" w:color="FFBF3C" w:themeColor="accent2"/>
                                    <w:bottom w:val="nil"/>
                                    <w:right w:val="single" w:sz="4" w:space="0" w:color="FFBF3C" w:themeColor="accent2"/>
                                  </w:tcBorders>
                                </w:tcPr>
                                <w:p w14:paraId="75C968E9" w14:textId="77777777" w:rsidR="0016154F" w:rsidRDefault="0016154F" w:rsidP="00C415F2"/>
                              </w:tc>
                              <w:tc>
                                <w:tcPr>
                                  <w:tcW w:w="9072" w:type="dxa"/>
                                  <w:tcBorders>
                                    <w:top w:val="single" w:sz="4" w:space="0" w:color="FFBF3C" w:themeColor="accent2"/>
                                    <w:left w:val="single" w:sz="4" w:space="0" w:color="FFBF3C" w:themeColor="accent2"/>
                                  </w:tcBorders>
                                </w:tcPr>
                                <w:p w14:paraId="4ACAAC1A" w14:textId="77777777" w:rsidR="00C415F2" w:rsidRDefault="00C415F2" w:rsidP="00057BD0">
                                  <w:pPr>
                                    <w:pStyle w:val="Strretekst"/>
                                    <w:spacing w:before="240" w:after="480"/>
                                    <w:rPr>
                                      <w:szCs w:val="32"/>
                                    </w:rPr>
                                  </w:pPr>
                                  <w:r w:rsidRPr="00EB415A">
                                    <w:rPr>
                                      <w:szCs w:val="32"/>
                                    </w:rPr>
                                    <w:t>Skriv din egen barriere:</w:t>
                                  </w:r>
                                </w:p>
                                <w:p w14:paraId="5C394C37" w14:textId="77777777" w:rsidR="00B62670" w:rsidRPr="00EB415A" w:rsidRDefault="00B62670" w:rsidP="00EB415A">
                                  <w:pPr>
                                    <w:pStyle w:val="Brdtekst"/>
                                  </w:pPr>
                                </w:p>
                                <w:p w14:paraId="1D2DD3F7" w14:textId="77777777" w:rsidR="00C0497B" w:rsidRDefault="00C0497B" w:rsidP="00004D6F"/>
                                <w:p w14:paraId="0229797C" w14:textId="77777777" w:rsidR="005A780F" w:rsidRDefault="005A780F" w:rsidP="00004D6F"/>
                                <w:p w14:paraId="0C2639DB" w14:textId="77777777" w:rsidR="00004D6F" w:rsidRDefault="00004D6F" w:rsidP="00004D6F"/>
                                <w:p w14:paraId="318635B1" w14:textId="77777777" w:rsidR="00004D6F" w:rsidRDefault="00004D6F" w:rsidP="00004D6F"/>
                                <w:p w14:paraId="04C69B71" w14:textId="77777777" w:rsidR="005A780F" w:rsidRPr="00EB415A" w:rsidRDefault="005A780F" w:rsidP="000D14FA">
                                  <w:pPr>
                                    <w:pStyle w:val="Strretekst"/>
                                    <w:rPr>
                                      <w:szCs w:val="32"/>
                                    </w:rPr>
                                  </w:pPr>
                                </w:p>
                              </w:tc>
                            </w:tr>
                          </w:tbl>
                          <w:p w14:paraId="5DECC532" w14:textId="77777777" w:rsidR="00574A61" w:rsidRPr="00004D6F" w:rsidRDefault="00574A61" w:rsidP="004B4854">
                            <w:pPr>
                              <w:rPr>
                                <w:sz w:val="2"/>
                                <w:szCs w:val="2"/>
                              </w:rPr>
                            </w:pPr>
                          </w:p>
                        </w:txbxContent>
                      </wps:txbx>
                      <wps:bodyPr rot="0" vert="horz" wrap="square" lIns="0" tIns="0" rIns="0" bIns="0" anchor="t" anchorCtr="0">
                        <a:spAutoFit/>
                      </wps:bodyPr>
                    </wps:wsp>
                  </a:graphicData>
                </a:graphic>
              </wp:inline>
            </w:drawing>
          </mc:Choice>
          <mc:Fallback>
            <w:pict>
              <v:roundrect w14:anchorId="7D9E8EB7" id="_x0000_s1047"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" fillcolor="white [3212]" stroked="f">
                <v:stroke joinstyle="miter"/>
                <v:textbox style="mso-fit-shape-to-text:t" inset="0,0,0,0">
                  <w:txbxContent>
                    <w:tbl>
                      <w:tblPr>
                        <w:tblStyle w:val="Tabel-Gitter"/>
                        <w:tblW w:w="0" w:type="auto"/>
                        <w:tblCellMar>
                          <w:left w:w="284" w:type="dxa"/>
                          <w:right w:w="284" w:type="dxa"/>
                        </w:tblCellMar>
                        <w:tblLook w:val="04A0" w:firstRow="1" w:lastRow="0" w:firstColumn="1" w:lastColumn="0" w:noHBand="0" w:noVBand="1"/>
                      </w:tblPr>
                      <w:tblGrid>
                        <w:gridCol w:w="709"/>
                        <w:gridCol w:w="9058"/>
                      </w:tblGrid>
                      <w:tr w:rsidR="00792350" w14:paraId="458A076F" w14:textId="77777777" w:rsidTr="00C415F2">
                        <w:tc>
                          <w:tcPr>
                            <w:tcW w:w="709" w:type="dxa"/>
                            <w:tcBorders>
                              <w:top w:val="nil"/>
                              <w:bottom w:val="single" w:sz="4" w:space="0" w:color="FFBF3C" w:themeColor="accent2"/>
                              <w:right w:val="single" w:sz="4" w:space="0" w:color="FFBF3C" w:themeColor="accent2"/>
                            </w:tcBorders>
                          </w:tcPr>
                          <w:p w14:paraId="666511E9" w14:textId="77777777" w:rsidR="0016154F" w:rsidRDefault="0016154F" w:rsidP="00C415F2"/>
                        </w:tc>
                        <w:tc>
                          <w:tcPr>
                            <w:tcW w:w="9072" w:type="dxa"/>
                            <w:tcBorders>
                              <w:top w:val="nil"/>
                              <w:left w:val="single" w:sz="4" w:space="0" w:color="FFBF3C" w:themeColor="accent2"/>
                              <w:bottom w:val="single" w:sz="4" w:space="0" w:color="FFBF3C" w:themeColor="accent2"/>
                            </w:tcBorders>
                          </w:tcPr>
                          <w:p w14:paraId="4E6CF89A" w14:textId="77777777" w:rsidR="0016154F" w:rsidRPr="00EB415A" w:rsidRDefault="00C415F2" w:rsidP="00EB415A">
                            <w:pPr>
                              <w:pStyle w:val="Strretekst"/>
                              <w:spacing w:before="240" w:after="240"/>
                              <w:rPr>
                                <w:szCs w:val="32"/>
                              </w:rPr>
                            </w:pPr>
                            <w:r w:rsidRPr="00EB415A">
                              <w:rPr>
                                <w:szCs w:val="32"/>
                              </w:rPr>
                              <w:t>Jeg undervurderer, hvor meget min tak betyder for den anden.</w:t>
                            </w:r>
                          </w:p>
                        </w:tc>
                      </w:tr>
                      <w:tr w:rsidR="00792350" w14:paraId="7F9E44FC" w14:textId="77777777" w:rsidTr="00C415F2">
                        <w:tc>
                          <w:tcPr>
                            <w:tcW w:w="709" w:type="dxa"/>
                            <w:tcBorders>
                              <w:top w:val="single" w:sz="4" w:space="0" w:color="FFBF3C" w:themeColor="accent2"/>
                              <w:bottom w:val="single" w:sz="4" w:space="0" w:color="FFBF3C" w:themeColor="accent2"/>
                              <w:right w:val="single" w:sz="4" w:space="0" w:color="FFBF3C" w:themeColor="accent2"/>
                            </w:tcBorders>
                          </w:tcPr>
                          <w:p w14:paraId="5B4BFED8" w14:textId="77777777" w:rsidR="0016154F" w:rsidRDefault="0016154F" w:rsidP="00C415F2"/>
                        </w:tc>
                        <w:tc>
                          <w:tcPr>
                            <w:tcW w:w="9072" w:type="dxa"/>
                            <w:tcBorders>
                              <w:top w:val="single" w:sz="4" w:space="0" w:color="FFBF3C" w:themeColor="accent2"/>
                              <w:left w:val="single" w:sz="4" w:space="0" w:color="FFBF3C" w:themeColor="accent2"/>
                              <w:bottom w:val="single" w:sz="4" w:space="0" w:color="FFBF3C" w:themeColor="accent2"/>
                            </w:tcBorders>
                          </w:tcPr>
                          <w:p w14:paraId="0D7C964A" w14:textId="77777777" w:rsidR="0016154F" w:rsidRPr="00EB415A" w:rsidRDefault="00C415F2" w:rsidP="00EB415A">
                            <w:pPr>
                              <w:pStyle w:val="Strretekst"/>
                              <w:spacing w:before="240" w:after="240"/>
                              <w:rPr>
                                <w:szCs w:val="32"/>
                              </w:rPr>
                            </w:pPr>
                            <w:r w:rsidRPr="00EB415A">
                              <w:rPr>
                                <w:szCs w:val="32"/>
                              </w:rPr>
                              <w:t>Jeg overvurderer, hvor svært det vil være.</w:t>
                            </w:r>
                          </w:p>
                        </w:tc>
                      </w:tr>
                      <w:tr w:rsidR="00792350" w14:paraId="5245E19A" w14:textId="77777777" w:rsidTr="00DB3D23">
                        <w:trPr>
                          <w:trHeight w:val="1929"/>
                        </w:trPr>
                        <w:tc>
                          <w:tcPr>
                            <w:tcW w:w="709" w:type="dxa"/>
                            <w:tcBorders>
                              <w:top w:val="single" w:sz="4" w:space="0" w:color="FFBF3C" w:themeColor="accent2"/>
                              <w:bottom w:val="nil"/>
                              <w:right w:val="single" w:sz="4" w:space="0" w:color="FFBF3C" w:themeColor="accent2"/>
                            </w:tcBorders>
                          </w:tcPr>
                          <w:p w14:paraId="75C968E9" w14:textId="77777777" w:rsidR="0016154F" w:rsidRDefault="0016154F" w:rsidP="00C415F2"/>
                        </w:tc>
                        <w:tc>
                          <w:tcPr>
                            <w:tcW w:w="9072" w:type="dxa"/>
                            <w:tcBorders>
                              <w:top w:val="single" w:sz="4" w:space="0" w:color="FFBF3C" w:themeColor="accent2"/>
                              <w:left w:val="single" w:sz="4" w:space="0" w:color="FFBF3C" w:themeColor="accent2"/>
                            </w:tcBorders>
                          </w:tcPr>
                          <w:p w14:paraId="4ACAAC1A" w14:textId="77777777" w:rsidR="00C415F2" w:rsidRDefault="00C415F2" w:rsidP="00057BD0">
                            <w:pPr>
                              <w:pStyle w:val="Strretekst"/>
                              <w:spacing w:before="240" w:after="480"/>
                              <w:rPr>
                                <w:szCs w:val="32"/>
                              </w:rPr>
                            </w:pPr>
                            <w:r w:rsidRPr="00EB415A">
                              <w:rPr>
                                <w:szCs w:val="32"/>
                              </w:rPr>
                              <w:t>Skriv din egen barriere:</w:t>
                            </w:r>
                          </w:p>
                          <w:p w14:paraId="5C394C37" w14:textId="77777777" w:rsidR="00B62670" w:rsidRPr="00EB415A" w:rsidRDefault="00B62670" w:rsidP="00EB415A">
                            <w:pPr>
                              <w:pStyle w:val="Brdtekst"/>
                            </w:pPr>
                          </w:p>
                          <w:p w14:paraId="1D2DD3F7" w14:textId="77777777" w:rsidR="00C0497B" w:rsidRDefault="00C0497B" w:rsidP="00004D6F"/>
                          <w:p w14:paraId="0229797C" w14:textId="77777777" w:rsidR="005A780F" w:rsidRDefault="005A780F" w:rsidP="00004D6F"/>
                          <w:p w14:paraId="0C2639DB" w14:textId="77777777" w:rsidR="00004D6F" w:rsidRDefault="00004D6F" w:rsidP="00004D6F"/>
                          <w:p w14:paraId="318635B1" w14:textId="77777777" w:rsidR="00004D6F" w:rsidRDefault="00004D6F" w:rsidP="00004D6F"/>
                          <w:p w14:paraId="04C69B71" w14:textId="77777777" w:rsidR="005A780F" w:rsidRPr="00EB415A" w:rsidRDefault="005A780F" w:rsidP="000D14FA">
                            <w:pPr>
                              <w:pStyle w:val="Strretekst"/>
                              <w:rPr>
                                <w:szCs w:val="32"/>
                              </w:rPr>
                            </w:pPr>
                          </w:p>
                        </w:tc>
                      </w:tr>
                    </w:tbl>
                    <w:p w14:paraId="5DECC532" w14:textId="77777777" w:rsidR="00574A61" w:rsidRPr="00004D6F" w:rsidRDefault="00574A61" w:rsidP="004B4854">
                      <w:pPr>
                        <w:rPr>
                          <w:sz w:val="2"/>
                          <w:szCs w:val="2"/>
                        </w:rPr>
                      </w:pPr>
                    </w:p>
                  </w:txbxContent>
                </v:textbox>
                <w10:anchorlock/>
              </v:roundrect>
            </w:pict>
          </mc:Fallback>
        </mc:AlternateContent>
      </w:r>
    </w:p>
    <w:p w14:paraId="459AA346" w14:textId="77777777" w:rsidR="00ED148C" w:rsidRDefault="00ED148C" w:rsidP="000973A4">
      <w:pPr>
        <w:pStyle w:val="Strretekst"/>
      </w:pPr>
    </w:p>
    <w:p w14:paraId="587695C3" w14:textId="77777777" w:rsidR="00975376" w:rsidRDefault="000973A4" w:rsidP="000D7D9E">
      <w:pPr>
        <w:pStyle w:val="Indrykket"/>
      </w:pPr>
      <w:r w:rsidRPr="000973A4">
        <w:rPr>
          <w:b/>
          <w:bCs/>
        </w:rPr>
        <w:t>Opsamling:</w:t>
      </w:r>
      <w:r w:rsidRPr="000973A4">
        <w:t xml:space="preserve"> Snak med din gruppe om, hvad I har svaret.</w:t>
      </w:r>
    </w:p>
    <w:p w14:paraId="585C31CE" w14:textId="77777777" w:rsidR="00DF0E7F" w:rsidRDefault="00DF0E7F">
      <w:pPr>
        <w:spacing w:after="160" w:line="259" w:lineRule="auto"/>
        <w:rPr>
          <w:rFonts w:eastAsiaTheme="majorEastAsia" w:cstheme="majorBidi"/>
          <w:b/>
          <w:color w:val="003A70"/>
          <w:sz w:val="44"/>
          <w:szCs w:val="48"/>
        </w:rPr>
      </w:pPr>
      <w:r>
        <w:br w:type="page"/>
      </w:r>
    </w:p>
    <w:p w14:paraId="63EF8F1D" w14:textId="77777777" w:rsidR="000973A4" w:rsidRDefault="002F51F4" w:rsidP="002F51F4">
      <w:pPr>
        <w:pStyle w:val="Overskrift1"/>
      </w:pPr>
      <w:r w:rsidRPr="002F51F4">
        <w:lastRenderedPageBreak/>
        <w:t>Øvelse 7: Skriv et taknemmelighedsbrev, og spred glæde</w:t>
      </w:r>
    </w:p>
    <w:p w14:paraId="78523F39" w14:textId="77777777" w:rsidR="002F51F4" w:rsidRDefault="0000668D" w:rsidP="002F51F4">
      <w:r>
        <w:rPr>
          <w:noProof/>
        </w:rPr>
        <w:drawing>
          <wp:anchor distT="0" distB="0" distL="114300" distR="114300" simplePos="0" relativeHeight="251780096" behindDoc="0" locked="0" layoutInCell="1" allowOverlap="1" wp14:anchorId="1909DE27" wp14:editId="2A9C5024">
            <wp:simplePos x="0" y="0"/>
            <wp:positionH relativeFrom="leftMargin">
              <wp:posOffset>393700</wp:posOffset>
            </wp:positionH>
            <wp:positionV relativeFrom="paragraph">
              <wp:posOffset>109855</wp:posOffset>
            </wp:positionV>
            <wp:extent cx="465641" cy="64085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cstate="print">
                      <a:extLst>
                        <a:ext uri="{28A0092B-C50C-407E-A947-70E740481C1C}">
                          <a14:useLocalDpi xmlns:a14="http://schemas.microsoft.com/office/drawing/2010/main"/>
                        </a:ext>
                      </a:extLst>
                    </a:blip>
                    <a:stretch>
                      <a:fillRect/>
                    </a:stretch>
                  </pic:blipFill>
                  <pic:spPr>
                    <a:xfrm>
                      <a:off x="0" y="0"/>
                      <a:ext cx="465641" cy="640855"/>
                    </a:xfrm>
                    <a:prstGeom prst="rect">
                      <a:avLst/>
                    </a:prstGeom>
                  </pic:spPr>
                </pic:pic>
              </a:graphicData>
            </a:graphic>
            <wp14:sizeRelH relativeFrom="margin">
              <wp14:pctWidth>0</wp14:pctWidth>
            </wp14:sizeRelH>
            <wp14:sizeRelV relativeFrom="margin">
              <wp14:pctHeight>0</wp14:pctHeight>
            </wp14:sizeRelV>
          </wp:anchor>
        </w:drawing>
      </w:r>
      <w:r w:rsidR="002F51F4">
        <w:rPr>
          <w:noProof/>
        </w:rPr>
        <mc:AlternateContent>
          <mc:Choice Requires="wps">
            <w:drawing>
              <wp:inline distT="0" distB="0" distL="0" distR="0" wp14:anchorId="49BB43FA" wp14:editId="302BB1ED">
                <wp:extent cx="6264000" cy="3757312"/>
                <wp:effectExtent l="0" t="0" r="381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7FA76836" w14:textId="77777777" w:rsidR="002F51F4" w:rsidRPr="007621E5" w:rsidRDefault="002F51F4" w:rsidP="002F51F4">
                            <w:pPr>
                              <w:pStyle w:val="Strretekst"/>
                            </w:pPr>
                            <w:r w:rsidRPr="002F51F4">
                              <w:t>Tænk på, hvem du gerne vil sige tak til.</w:t>
                            </w:r>
                          </w:p>
                        </w:txbxContent>
                      </wps:txbx>
                      <wps:bodyPr rot="0" vert="horz" wrap="square" lIns="396000" tIns="180000" rIns="396000" bIns="180000" anchor="t" anchorCtr="0">
                        <a:spAutoFit/>
                      </wps:bodyPr>
                    </wps:wsp>
                  </a:graphicData>
                </a:graphic>
              </wp:inline>
            </w:drawing>
          </mc:Choice>
          <mc:Fallback>
            <w:pict>
              <v:roundrect w14:anchorId="49BB43FA" id="_x0000_s1048"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" fillcolor="white [3212]" stroked="f">
                <v:stroke joinstyle="miter"/>
                <v:textbox style="mso-fit-shape-to-text:t" inset="11mm,5mm,11mm,5mm">
                  <w:txbxContent>
                    <w:p w14:paraId="7FA76836" w14:textId="77777777" w:rsidR="002F51F4" w:rsidRPr="007621E5" w:rsidRDefault="002F51F4" w:rsidP="002F51F4">
                      <w:pPr>
                        <w:pStyle w:val="Strretekst"/>
                      </w:pPr>
                      <w:r w:rsidRPr="002F51F4">
                        <w:t>Tænk på, hvem du gerne vil sige tak til.</w:t>
                      </w:r>
                    </w:p>
                  </w:txbxContent>
                </v:textbox>
                <w10:anchorlock/>
              </v:roundrect>
            </w:pict>
          </mc:Fallback>
        </mc:AlternateContent>
      </w:r>
    </w:p>
    <w:p w14:paraId="065058EF" w14:textId="77777777" w:rsidR="002F51F4" w:rsidRDefault="002F51F4" w:rsidP="002F51F4"/>
    <w:p w14:paraId="5370799A" w14:textId="77777777" w:rsidR="002F51F4" w:rsidRDefault="002F51F4" w:rsidP="002F51F4"/>
    <w:p w14:paraId="1CF5EC4D" w14:textId="77777777" w:rsidR="002F51F4" w:rsidRDefault="00917EAD" w:rsidP="002F51F4">
      <w:r>
        <w:rPr>
          <w:noProof/>
        </w:rPr>
        <w:drawing>
          <wp:anchor distT="0" distB="0" distL="114300" distR="114300" simplePos="0" relativeHeight="251782144" behindDoc="0" locked="0" layoutInCell="1" allowOverlap="1" wp14:anchorId="17559E5A" wp14:editId="4AA8A096">
            <wp:simplePos x="0" y="0"/>
            <wp:positionH relativeFrom="leftMargin">
              <wp:posOffset>393700</wp:posOffset>
            </wp:positionH>
            <wp:positionV relativeFrom="paragraph">
              <wp:posOffset>193675</wp:posOffset>
            </wp:positionV>
            <wp:extent cx="465640" cy="640855"/>
            <wp:effectExtent l="0" t="0" r="0"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3" cstate="print">
                      <a:extLst>
                        <a:ext uri="{28A0092B-C50C-407E-A947-70E740481C1C}">
                          <a14:useLocalDpi xmlns:a14="http://schemas.microsoft.com/office/drawing/2010/main"/>
                        </a:ext>
                      </a:extLst>
                    </a:blip>
                    <a:stretch>
                      <a:fillRect/>
                    </a:stretch>
                  </pic:blipFill>
                  <pic:spPr>
                    <a:xfrm>
                      <a:off x="0" y="0"/>
                      <a:ext cx="465640" cy="640855"/>
                    </a:xfrm>
                    <a:prstGeom prst="rect">
                      <a:avLst/>
                    </a:prstGeom>
                  </pic:spPr>
                </pic:pic>
              </a:graphicData>
            </a:graphic>
            <wp14:sizeRelH relativeFrom="margin">
              <wp14:pctWidth>0</wp14:pctWidth>
            </wp14:sizeRelH>
            <wp14:sizeRelV relativeFrom="margin">
              <wp14:pctHeight>0</wp14:pctHeight>
            </wp14:sizeRelV>
          </wp:anchor>
        </w:drawing>
      </w:r>
      <w:r w:rsidR="002F51F4">
        <w:rPr>
          <w:noProof/>
        </w:rPr>
        <mc:AlternateContent>
          <mc:Choice Requires="wps">
            <w:drawing>
              <wp:inline distT="0" distB="0" distL="0" distR="0" wp14:anchorId="422575AE" wp14:editId="32207039">
                <wp:extent cx="6264000" cy="3757312"/>
                <wp:effectExtent l="0" t="0" r="3810"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7BB50169" w14:textId="77777777" w:rsidR="00990D64" w:rsidRDefault="00990D64" w:rsidP="00990D64">
                            <w:pPr>
                              <w:pStyle w:val="Overskrift2"/>
                            </w:pPr>
                            <w:r>
                              <w:t xml:space="preserve">Skriv et brev i den skabelon, som du kan downloade på </w:t>
                            </w:r>
                            <w:hyperlink r:id="rId34" w:history="1">
                              <w:r w:rsidRPr="00066AD3">
                                <w:rPr>
                                  <w:rStyle w:val="Hyperlink"/>
                                </w:rPr>
                                <w:t>Taknemli.dk/hjemme/lektion-3</w:t>
                              </w:r>
                            </w:hyperlink>
                          </w:p>
                          <w:p w14:paraId="6A0421A9" w14:textId="77777777" w:rsidR="00990D64" w:rsidRPr="00F048A6" w:rsidRDefault="00990D64" w:rsidP="00577A7F">
                            <w:pPr>
                              <w:pStyle w:val="Opstilling-punkttegn"/>
                            </w:pPr>
                            <w:r w:rsidRPr="00F048A6">
                              <w:t>Hvad gør personen for dig?</w:t>
                            </w:r>
                          </w:p>
                          <w:p w14:paraId="3B8C4ECD" w14:textId="77777777" w:rsidR="00F048A6" w:rsidRDefault="00990D64" w:rsidP="00577A7F">
                            <w:pPr>
                              <w:pStyle w:val="Opstilling-punkttegn"/>
                            </w:pPr>
                            <w:r w:rsidRPr="00F048A6">
                              <w:t>Hvad siger det om personen?</w:t>
                            </w:r>
                          </w:p>
                          <w:p w14:paraId="10B7D25C" w14:textId="77777777" w:rsidR="002F51F4" w:rsidRPr="00F048A6" w:rsidRDefault="00990D64" w:rsidP="00577A7F">
                            <w:pPr>
                              <w:pStyle w:val="Opstilling-punkttegn"/>
                            </w:pPr>
                            <w:r w:rsidRPr="00F048A6">
                              <w:t>Hvad betyder det for dig?</w:t>
                            </w:r>
                          </w:p>
                        </w:txbxContent>
                      </wps:txbx>
                      <wps:bodyPr rot="0" vert="horz" wrap="square" lIns="396000" tIns="180000" rIns="396000" bIns="360000" anchor="t" anchorCtr="0">
                        <a:spAutoFit/>
                      </wps:bodyPr>
                    </wps:wsp>
                  </a:graphicData>
                </a:graphic>
              </wp:inline>
            </w:drawing>
          </mc:Choice>
          <mc:Fallback>
            <w:pict>
              <v:roundrect w14:anchorId="422575AE" id="_x0000_s1049"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" fillcolor="white [3212]" stroked="f">
                <v:stroke joinstyle="miter"/>
                <v:textbox style="mso-fit-shape-to-text:t" inset="11mm,5mm,11mm,10mm">
                  <w:txbxContent>
                    <w:p w14:paraId="7BB50169" w14:textId="77777777" w:rsidR="00990D64" w:rsidRDefault="00990D64" w:rsidP="00990D64">
                      <w:pPr>
                        <w:pStyle w:val="Overskrift2"/>
                      </w:pPr>
                      <w:r>
                        <w:t xml:space="preserve">Skriv et brev i den skabelon, som du kan downloade på </w:t>
                      </w:r>
                      <w:hyperlink r:id="rId35" w:history="1">
                        <w:r w:rsidRPr="00066AD3">
                          <w:rPr>
                            <w:rStyle w:val="Hyperlink"/>
                          </w:rPr>
                          <w:t>Taknemli.dk/hjemme/lektion-3</w:t>
                        </w:r>
                      </w:hyperlink>
                    </w:p>
                    <w:p w14:paraId="6A0421A9" w14:textId="77777777" w:rsidR="00990D64" w:rsidRPr="00F048A6" w:rsidRDefault="00990D64" w:rsidP="00577A7F">
                      <w:pPr>
                        <w:pStyle w:val="Opstilling-punkttegn"/>
                      </w:pPr>
                      <w:r w:rsidRPr="00F048A6">
                        <w:t>Hvad gør personen for dig?</w:t>
                      </w:r>
                    </w:p>
                    <w:p w14:paraId="3B8C4ECD" w14:textId="77777777" w:rsidR="00F048A6" w:rsidRDefault="00990D64" w:rsidP="00577A7F">
                      <w:pPr>
                        <w:pStyle w:val="Opstilling-punkttegn"/>
                      </w:pPr>
                      <w:r w:rsidRPr="00F048A6">
                        <w:t>Hvad siger det om personen?</w:t>
                      </w:r>
                    </w:p>
                    <w:p w14:paraId="10B7D25C" w14:textId="77777777" w:rsidR="002F51F4" w:rsidRPr="00F048A6" w:rsidRDefault="00990D64" w:rsidP="00577A7F">
                      <w:pPr>
                        <w:pStyle w:val="Opstilling-punkttegn"/>
                      </w:pPr>
                      <w:r w:rsidRPr="00F048A6">
                        <w:t>Hvad betyder det for dig?</w:t>
                      </w:r>
                    </w:p>
                  </w:txbxContent>
                </v:textbox>
                <w10:anchorlock/>
              </v:roundrect>
            </w:pict>
          </mc:Fallback>
        </mc:AlternateContent>
      </w:r>
    </w:p>
    <w:p w14:paraId="21771A45" w14:textId="77777777" w:rsidR="00823920" w:rsidRDefault="00823920" w:rsidP="002F51F4"/>
    <w:p w14:paraId="713789CD" w14:textId="77777777" w:rsidR="00823920" w:rsidRDefault="00823920" w:rsidP="002F51F4">
      <w:r>
        <w:rPr>
          <w:noProof/>
        </w:rPr>
        <mc:AlternateContent>
          <mc:Choice Requires="wps">
            <w:drawing>
              <wp:inline distT="0" distB="0" distL="0" distR="0" wp14:anchorId="217E16A5" wp14:editId="7D378CE8">
                <wp:extent cx="6264000" cy="3757312"/>
                <wp:effectExtent l="0" t="0" r="0"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noFill/>
                        <a:ln w="9525">
                          <a:noFill/>
                          <a:miter lim="800000"/>
                          <a:headEnd/>
                          <a:tailEnd/>
                        </a:ln>
                      </wps:spPr>
                      <wps:txbx>
                        <w:txbxContent>
                          <w:p w14:paraId="69D5D1B8" w14:textId="77777777" w:rsidR="00823920" w:rsidRPr="00823920" w:rsidRDefault="00823920" w:rsidP="00823920">
                            <w:pPr>
                              <w:pStyle w:val="Overskrift2"/>
                            </w:pPr>
                            <w:r w:rsidRPr="00823920">
                              <w:rPr>
                                <w:b/>
                                <w:bCs/>
                              </w:rPr>
                              <w:t>Opsamling:</w:t>
                            </w:r>
                            <w:r w:rsidRPr="00823920">
                              <w:t xml:space="preserve"> Snak med din gruppe om, hvad I har svaret.</w:t>
                            </w:r>
                          </w:p>
                          <w:p w14:paraId="4ADB79C0" w14:textId="77777777" w:rsidR="00823920" w:rsidRPr="00F048A6" w:rsidRDefault="00823920" w:rsidP="00577A7F">
                            <w:pPr>
                              <w:pStyle w:val="Opstilling-punkttegn"/>
                            </w:pPr>
                            <w:r w:rsidRPr="00F048A6">
                              <w:t>Hvem har I skrevet til?</w:t>
                            </w:r>
                          </w:p>
                          <w:p w14:paraId="60DAA8E5" w14:textId="77777777" w:rsidR="00823920" w:rsidRPr="00F048A6" w:rsidRDefault="00823920" w:rsidP="00577A7F">
                            <w:pPr>
                              <w:pStyle w:val="Opstilling-punkttegn"/>
                            </w:pPr>
                            <w:r w:rsidRPr="00F048A6">
                              <w:t>Hvad har I skrevet?</w:t>
                            </w:r>
                          </w:p>
                          <w:p w14:paraId="3F8E337B" w14:textId="77777777" w:rsidR="00823920" w:rsidRPr="00F048A6" w:rsidRDefault="00823920" w:rsidP="00577A7F">
                            <w:pPr>
                              <w:pStyle w:val="Opstilling-punkttegn"/>
                            </w:pPr>
                            <w:r w:rsidRPr="00F048A6">
                              <w:t>Hvordan var det at skrive brevet?</w:t>
                            </w:r>
                          </w:p>
                          <w:p w14:paraId="4D59CACD" w14:textId="77777777" w:rsidR="00823920" w:rsidRPr="00F048A6" w:rsidRDefault="00823920" w:rsidP="00F048A6"/>
                          <w:p w14:paraId="08C60181" w14:textId="77777777" w:rsidR="00823920" w:rsidRPr="00F048A6" w:rsidRDefault="0012493D" w:rsidP="0012493D">
                            <w:pPr>
                              <w:pStyle w:val="Strretekst"/>
                            </w:pPr>
                            <w:r w:rsidRPr="0012493D">
                              <w:t>Snak også, om I har tænkt jer at give brevet til personen.</w:t>
                            </w:r>
                          </w:p>
                        </w:txbxContent>
                      </wps:txbx>
                      <wps:bodyPr rot="0" vert="horz" wrap="square" lIns="396000" tIns="180000" rIns="396000" bIns="360000" anchor="t" anchorCtr="0">
                        <a:spAutoFit/>
                      </wps:bodyPr>
                    </wps:wsp>
                  </a:graphicData>
                </a:graphic>
              </wp:inline>
            </w:drawing>
          </mc:Choice>
          <mc:Fallback>
            <w:pict>
              <v:roundrect w14:anchorId="217E16A5" id="_x0000_s1050"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" filled="f" stroked="f">
                <v:stroke joinstyle="miter"/>
                <v:textbox style="mso-fit-shape-to-text:t" inset="11mm,5mm,11mm,10mm">
                  <w:txbxContent>
                    <w:p w14:paraId="69D5D1B8" w14:textId="77777777" w:rsidR="00823920" w:rsidRPr="00823920" w:rsidRDefault="00823920" w:rsidP="00823920">
                      <w:pPr>
                        <w:pStyle w:val="Overskrift2"/>
                      </w:pPr>
                      <w:r w:rsidRPr="00823920">
                        <w:rPr>
                          <w:b/>
                          <w:bCs/>
                        </w:rPr>
                        <w:t>Opsamling:</w:t>
                      </w:r>
                      <w:r w:rsidRPr="00823920">
                        <w:t xml:space="preserve"> Snak med din gruppe om, hvad I har svaret.</w:t>
                      </w:r>
                    </w:p>
                    <w:p w14:paraId="4ADB79C0" w14:textId="77777777" w:rsidR="00823920" w:rsidRPr="00F048A6" w:rsidRDefault="00823920" w:rsidP="00577A7F">
                      <w:pPr>
                        <w:pStyle w:val="Opstilling-punkttegn"/>
                      </w:pPr>
                      <w:r w:rsidRPr="00F048A6">
                        <w:t>Hvem har I skrevet til?</w:t>
                      </w:r>
                    </w:p>
                    <w:p w14:paraId="60DAA8E5" w14:textId="77777777" w:rsidR="00823920" w:rsidRPr="00F048A6" w:rsidRDefault="00823920" w:rsidP="00577A7F">
                      <w:pPr>
                        <w:pStyle w:val="Opstilling-punkttegn"/>
                      </w:pPr>
                      <w:r w:rsidRPr="00F048A6">
                        <w:t>Hvad har I skrevet?</w:t>
                      </w:r>
                    </w:p>
                    <w:p w14:paraId="3F8E337B" w14:textId="77777777" w:rsidR="00823920" w:rsidRPr="00F048A6" w:rsidRDefault="00823920" w:rsidP="00577A7F">
                      <w:pPr>
                        <w:pStyle w:val="Opstilling-punkttegn"/>
                      </w:pPr>
                      <w:r w:rsidRPr="00F048A6">
                        <w:t>Hvordan var det at skrive brevet?</w:t>
                      </w:r>
                    </w:p>
                    <w:p w14:paraId="4D59CACD" w14:textId="77777777" w:rsidR="00823920" w:rsidRPr="00F048A6" w:rsidRDefault="00823920" w:rsidP="00F048A6"/>
                    <w:p w14:paraId="08C60181" w14:textId="77777777" w:rsidR="00823920" w:rsidRPr="00F048A6" w:rsidRDefault="0012493D" w:rsidP="0012493D">
                      <w:pPr>
                        <w:pStyle w:val="Strretekst"/>
                      </w:pPr>
                      <w:r w:rsidRPr="0012493D">
                        <w:t>Snak også, om I har tænkt jer at give brevet til personen.</w:t>
                      </w:r>
                    </w:p>
                  </w:txbxContent>
                </v:textbox>
                <w10:anchorlock/>
              </v:roundrect>
            </w:pict>
          </mc:Fallback>
        </mc:AlternateContent>
      </w:r>
    </w:p>
    <w:p w14:paraId="7AAE7B46" w14:textId="77777777" w:rsidR="005909AA" w:rsidRDefault="005909AA">
      <w:pPr>
        <w:spacing w:after="160" w:line="259" w:lineRule="auto"/>
      </w:pPr>
      <w:r>
        <w:br w:type="page"/>
      </w:r>
    </w:p>
    <w:p w14:paraId="12BC2BBC" w14:textId="77777777" w:rsidR="005909AA" w:rsidRDefault="005909AA" w:rsidP="00996594">
      <w:pPr>
        <w:pStyle w:val="Overskrift1"/>
      </w:pPr>
      <w:r>
        <w:lastRenderedPageBreak/>
        <w:t>Øvelse 8: Kom på 10 andre måder at vise taknemmelighed på</w:t>
      </w:r>
    </w:p>
    <w:p w14:paraId="57E69626" w14:textId="77777777" w:rsidR="005909AA" w:rsidRDefault="005909AA" w:rsidP="00996594">
      <w:pPr>
        <w:pStyle w:val="Strretekst"/>
        <w:keepNext/>
        <w:keepLines/>
        <w:ind w:left="624"/>
      </w:pPr>
      <w:r w:rsidRPr="005909AA">
        <w:t>Færdiggør sammen med din gruppe så mange sætninger som muligt på fem minutter.</w:t>
      </w:r>
    </w:p>
    <w:p w14:paraId="441B1B40" w14:textId="77777777" w:rsidR="00996594" w:rsidRDefault="00996594" w:rsidP="00996594">
      <w:pPr>
        <w:keepNext/>
        <w:keepLines/>
      </w:pPr>
    </w:p>
    <w:p w14:paraId="5EF15238" w14:textId="77777777" w:rsidR="00996594" w:rsidRDefault="00996594" w:rsidP="00996594">
      <w:pPr>
        <w:keepNext/>
        <w:keepLines/>
      </w:pPr>
    </w:p>
    <w:p w14:paraId="6AEC24BA" w14:textId="77777777" w:rsidR="005909AA" w:rsidRPr="005909AA" w:rsidRDefault="005909AA" w:rsidP="00996594">
      <w:pPr>
        <w:keepNext/>
        <w:keepLines/>
      </w:pPr>
      <w:r>
        <w:rPr>
          <w:noProof/>
        </w:rPr>
        <mc:AlternateContent>
          <mc:Choice Requires="wps">
            <w:drawing>
              <wp:inline distT="0" distB="0" distL="0" distR="0" wp14:anchorId="57259FBC" wp14:editId="596DC816">
                <wp:extent cx="6264000" cy="3757312"/>
                <wp:effectExtent l="0" t="0" r="3810" b="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06B93C72" w14:textId="77777777" w:rsidR="005909AA" w:rsidRDefault="005909AA" w:rsidP="005909AA">
                            <w:pPr>
                              <w:pStyle w:val="Overskrift2"/>
                            </w:pPr>
                            <w:r w:rsidRPr="005909AA">
                              <w:t>Man kan vise andre sin taknemmelighed ved at ...</w:t>
                            </w:r>
                          </w:p>
                          <w:p w14:paraId="0B50A4DA" w14:textId="77777777" w:rsidR="00996594" w:rsidRDefault="00996594" w:rsidP="00BD352A">
                            <w:pPr>
                              <w:pStyle w:val="Brdtekst"/>
                            </w:pPr>
                          </w:p>
                          <w:p w14:paraId="2FD104F4" w14:textId="77777777" w:rsidR="00996594" w:rsidRDefault="00996594" w:rsidP="000B61D7"/>
                          <w:p w14:paraId="00B7E29B" w14:textId="77777777" w:rsidR="00996594" w:rsidRDefault="00996594" w:rsidP="00996594">
                            <w:pPr>
                              <w:pStyle w:val="Overskrift2"/>
                            </w:pPr>
                            <w:r w:rsidRPr="005909AA">
                              <w:t>Man kan vise andre sin taknemmelighed ved at ...</w:t>
                            </w:r>
                          </w:p>
                          <w:p w14:paraId="297CFF3F" w14:textId="77777777" w:rsidR="00996594" w:rsidRDefault="00996594" w:rsidP="00996594">
                            <w:pPr>
                              <w:pStyle w:val="Brdtekst"/>
                            </w:pPr>
                          </w:p>
                          <w:p w14:paraId="3B58CA70" w14:textId="77777777" w:rsidR="00996594" w:rsidRDefault="00996594" w:rsidP="000B61D7"/>
                          <w:p w14:paraId="585AF2A8" w14:textId="77777777" w:rsidR="00996594" w:rsidRDefault="00996594" w:rsidP="00996594">
                            <w:pPr>
                              <w:pStyle w:val="Overskrift2"/>
                            </w:pPr>
                            <w:r w:rsidRPr="005909AA">
                              <w:t>Man kan vise andre sin taknemmelighed ved at ...</w:t>
                            </w:r>
                          </w:p>
                          <w:p w14:paraId="341BEF99" w14:textId="77777777" w:rsidR="00996594" w:rsidRDefault="00996594" w:rsidP="00996594">
                            <w:pPr>
                              <w:pStyle w:val="Brdtekst"/>
                            </w:pPr>
                          </w:p>
                          <w:p w14:paraId="2EC38EE2" w14:textId="77777777" w:rsidR="00996594" w:rsidRDefault="00996594" w:rsidP="000B61D7"/>
                          <w:p w14:paraId="1F4D46D3" w14:textId="77777777" w:rsidR="00996594" w:rsidRDefault="00996594" w:rsidP="00996594">
                            <w:pPr>
                              <w:pStyle w:val="Overskrift2"/>
                            </w:pPr>
                            <w:r w:rsidRPr="005909AA">
                              <w:t>Man kan vise andre sin taknemmelighed ved at ...</w:t>
                            </w:r>
                          </w:p>
                          <w:p w14:paraId="72A2D481" w14:textId="77777777" w:rsidR="00996594" w:rsidRDefault="00996594" w:rsidP="00996594">
                            <w:pPr>
                              <w:pStyle w:val="Brdtekst"/>
                            </w:pPr>
                          </w:p>
                          <w:p w14:paraId="6BBF607B" w14:textId="77777777" w:rsidR="000B61D7" w:rsidRDefault="000B61D7" w:rsidP="000B61D7"/>
                          <w:p w14:paraId="27E54632" w14:textId="77777777" w:rsidR="006B6FFE" w:rsidRDefault="00996594" w:rsidP="006B6FFE">
                            <w:pPr>
                              <w:pStyle w:val="Overskrift2"/>
                            </w:pPr>
                            <w:r w:rsidRPr="005909AA">
                              <w:t>Man kan vise andre sin taknemmelighed ved at ...</w:t>
                            </w:r>
                          </w:p>
                          <w:p w14:paraId="21C2BB37" w14:textId="77777777" w:rsidR="006B6FFE" w:rsidRDefault="006B6FFE" w:rsidP="006B6FFE">
                            <w:pPr>
                              <w:pStyle w:val="Brdtekst"/>
                            </w:pPr>
                          </w:p>
                          <w:p w14:paraId="4694F8A8" w14:textId="77777777" w:rsidR="006B6FFE" w:rsidRPr="006B6FFE" w:rsidRDefault="006B6FFE" w:rsidP="006B6FFE"/>
                        </w:txbxContent>
                      </wps:txbx>
                      <wps:bodyPr rot="0" vert="horz" wrap="square" lIns="396000" tIns="180000" rIns="396000" bIns="360000" anchor="t" anchorCtr="0">
                        <a:spAutoFit/>
                      </wps:bodyPr>
                    </wps:wsp>
                  </a:graphicData>
                </a:graphic>
              </wp:inline>
            </w:drawing>
          </mc:Choice>
          <mc:Fallback>
            <w:pict>
              <v:roundrect w14:anchorId="57259FBC" id="_x0000_s1051"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" fillcolor="white [3212]" stroked="f">
                <v:stroke joinstyle="miter"/>
                <v:textbox style="mso-fit-shape-to-text:t" inset="11mm,5mm,11mm,10mm">
                  <w:txbxContent>
                    <w:p w14:paraId="06B93C72" w14:textId="77777777" w:rsidR="005909AA" w:rsidRDefault="005909AA" w:rsidP="005909AA">
                      <w:pPr>
                        <w:pStyle w:val="Overskrift2"/>
                      </w:pPr>
                      <w:r w:rsidRPr="005909AA">
                        <w:t>Man kan vise andre sin taknemmelighed ved at ...</w:t>
                      </w:r>
                    </w:p>
                    <w:p w14:paraId="0B50A4DA" w14:textId="77777777" w:rsidR="00996594" w:rsidRDefault="00996594" w:rsidP="00BD352A">
                      <w:pPr>
                        <w:pStyle w:val="Brdtekst"/>
                      </w:pPr>
                    </w:p>
                    <w:p w14:paraId="2FD104F4" w14:textId="77777777" w:rsidR="00996594" w:rsidRDefault="00996594" w:rsidP="000B61D7"/>
                    <w:p w14:paraId="00B7E29B" w14:textId="77777777" w:rsidR="00996594" w:rsidRDefault="00996594" w:rsidP="00996594">
                      <w:pPr>
                        <w:pStyle w:val="Overskrift2"/>
                      </w:pPr>
                      <w:r w:rsidRPr="005909AA">
                        <w:t>Man kan vise andre sin taknemmelighed ved at ...</w:t>
                      </w:r>
                    </w:p>
                    <w:p w14:paraId="297CFF3F" w14:textId="77777777" w:rsidR="00996594" w:rsidRDefault="00996594" w:rsidP="00996594">
                      <w:pPr>
                        <w:pStyle w:val="Brdtekst"/>
                      </w:pPr>
                    </w:p>
                    <w:p w14:paraId="3B58CA70" w14:textId="77777777" w:rsidR="00996594" w:rsidRDefault="00996594" w:rsidP="000B61D7"/>
                    <w:p w14:paraId="585AF2A8" w14:textId="77777777" w:rsidR="00996594" w:rsidRDefault="00996594" w:rsidP="00996594">
                      <w:pPr>
                        <w:pStyle w:val="Overskrift2"/>
                      </w:pPr>
                      <w:r w:rsidRPr="005909AA">
                        <w:t>Man kan vise andre sin taknemmelighed ved at ...</w:t>
                      </w:r>
                    </w:p>
                    <w:p w14:paraId="341BEF99" w14:textId="77777777" w:rsidR="00996594" w:rsidRDefault="00996594" w:rsidP="00996594">
                      <w:pPr>
                        <w:pStyle w:val="Brdtekst"/>
                      </w:pPr>
                    </w:p>
                    <w:p w14:paraId="2EC38EE2" w14:textId="77777777" w:rsidR="00996594" w:rsidRDefault="00996594" w:rsidP="000B61D7"/>
                    <w:p w14:paraId="1F4D46D3" w14:textId="77777777" w:rsidR="00996594" w:rsidRDefault="00996594" w:rsidP="00996594">
                      <w:pPr>
                        <w:pStyle w:val="Overskrift2"/>
                      </w:pPr>
                      <w:r w:rsidRPr="005909AA">
                        <w:t>Man kan vise andre sin taknemmelighed ved at ...</w:t>
                      </w:r>
                    </w:p>
                    <w:p w14:paraId="72A2D481" w14:textId="77777777" w:rsidR="00996594" w:rsidRDefault="00996594" w:rsidP="00996594">
                      <w:pPr>
                        <w:pStyle w:val="Brdtekst"/>
                      </w:pPr>
                    </w:p>
                    <w:p w14:paraId="6BBF607B" w14:textId="77777777" w:rsidR="000B61D7" w:rsidRDefault="000B61D7" w:rsidP="000B61D7"/>
                    <w:p w14:paraId="27E54632" w14:textId="77777777" w:rsidR="006B6FFE" w:rsidRDefault="00996594" w:rsidP="006B6FFE">
                      <w:pPr>
                        <w:pStyle w:val="Overskrift2"/>
                      </w:pPr>
                      <w:r w:rsidRPr="005909AA">
                        <w:t>Man kan vise andre sin taknemmelighed ved at ...</w:t>
                      </w:r>
                    </w:p>
                    <w:p w14:paraId="21C2BB37" w14:textId="77777777" w:rsidR="006B6FFE" w:rsidRDefault="006B6FFE" w:rsidP="006B6FFE">
                      <w:pPr>
                        <w:pStyle w:val="Brdtekst"/>
                      </w:pPr>
                    </w:p>
                    <w:p w14:paraId="4694F8A8" w14:textId="77777777" w:rsidR="006B6FFE" w:rsidRPr="006B6FFE" w:rsidRDefault="006B6FFE" w:rsidP="006B6FFE"/>
                  </w:txbxContent>
                </v:textbox>
                <w10:anchorlock/>
              </v:roundrect>
            </w:pict>
          </mc:Fallback>
        </mc:AlternateContent>
      </w:r>
    </w:p>
    <w:p w14:paraId="0049F37A" w14:textId="77777777" w:rsidR="005909AA" w:rsidRDefault="005909AA" w:rsidP="00996594">
      <w:pPr>
        <w:keepNext/>
        <w:keepLines/>
      </w:pPr>
    </w:p>
    <w:p w14:paraId="300E4532" w14:textId="77777777" w:rsidR="005909AA" w:rsidRDefault="005909AA" w:rsidP="002F51F4"/>
    <w:p w14:paraId="2E8159A5" w14:textId="77777777" w:rsidR="000270C3" w:rsidRDefault="000270C3" w:rsidP="002F51F4">
      <w:r>
        <w:rPr>
          <w:noProof/>
        </w:rPr>
        <w:lastRenderedPageBreak/>
        <mc:AlternateContent>
          <mc:Choice Requires="wps">
            <w:drawing>
              <wp:inline distT="0" distB="0" distL="0" distR="0" wp14:anchorId="63A1D732" wp14:editId="52C985E2">
                <wp:extent cx="6264000" cy="3757312"/>
                <wp:effectExtent l="0" t="0" r="3810" b="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0D91C46D" w14:textId="77777777" w:rsidR="000270C3" w:rsidRDefault="000270C3" w:rsidP="000270C3">
                            <w:pPr>
                              <w:pStyle w:val="Overskrift2"/>
                            </w:pPr>
                            <w:r w:rsidRPr="005909AA">
                              <w:t>Man kan vise andre sin taknemmelighed ved at ...</w:t>
                            </w:r>
                          </w:p>
                          <w:p w14:paraId="2C293761" w14:textId="77777777" w:rsidR="000270C3" w:rsidRDefault="000270C3" w:rsidP="000270C3">
                            <w:pPr>
                              <w:pStyle w:val="Brdtekst"/>
                            </w:pPr>
                          </w:p>
                          <w:p w14:paraId="443E5D67" w14:textId="77777777" w:rsidR="000270C3" w:rsidRDefault="000270C3" w:rsidP="000270C3"/>
                          <w:p w14:paraId="2792181A" w14:textId="77777777" w:rsidR="000270C3" w:rsidRDefault="000270C3" w:rsidP="000270C3">
                            <w:pPr>
                              <w:pStyle w:val="Overskrift2"/>
                            </w:pPr>
                            <w:r w:rsidRPr="005909AA">
                              <w:t>Man kan vise andre sin taknemmelighed ved at ...</w:t>
                            </w:r>
                          </w:p>
                          <w:p w14:paraId="2AB37590" w14:textId="77777777" w:rsidR="000270C3" w:rsidRDefault="000270C3" w:rsidP="000270C3">
                            <w:pPr>
                              <w:pStyle w:val="Brdtekst"/>
                            </w:pPr>
                          </w:p>
                          <w:p w14:paraId="41B1E02B" w14:textId="77777777" w:rsidR="000270C3" w:rsidRDefault="000270C3" w:rsidP="000270C3"/>
                          <w:p w14:paraId="5FF196B4" w14:textId="77777777" w:rsidR="000270C3" w:rsidRDefault="000270C3" w:rsidP="000270C3">
                            <w:pPr>
                              <w:pStyle w:val="Overskrift2"/>
                            </w:pPr>
                            <w:r w:rsidRPr="005909AA">
                              <w:t>Man kan vise andre sin taknemmelighed ved at ...</w:t>
                            </w:r>
                          </w:p>
                          <w:p w14:paraId="522F635D" w14:textId="77777777" w:rsidR="000270C3" w:rsidRDefault="000270C3" w:rsidP="000270C3">
                            <w:pPr>
                              <w:pStyle w:val="Brdtekst"/>
                            </w:pPr>
                          </w:p>
                          <w:p w14:paraId="7F03B6CE" w14:textId="77777777" w:rsidR="000270C3" w:rsidRDefault="000270C3" w:rsidP="000270C3"/>
                          <w:p w14:paraId="4C88FCBD" w14:textId="77777777" w:rsidR="000270C3" w:rsidRDefault="000270C3" w:rsidP="000270C3">
                            <w:pPr>
                              <w:pStyle w:val="Overskrift2"/>
                            </w:pPr>
                            <w:r w:rsidRPr="005909AA">
                              <w:t>Man kan vise andre sin taknemmelighed ved at ...</w:t>
                            </w:r>
                          </w:p>
                          <w:p w14:paraId="3E54BAE6" w14:textId="77777777" w:rsidR="000270C3" w:rsidRDefault="000270C3" w:rsidP="000270C3">
                            <w:pPr>
                              <w:pStyle w:val="Brdtekst"/>
                            </w:pPr>
                          </w:p>
                          <w:p w14:paraId="5392D408" w14:textId="77777777" w:rsidR="000270C3" w:rsidRDefault="000270C3" w:rsidP="000270C3"/>
                          <w:p w14:paraId="42DD25E0" w14:textId="77777777" w:rsidR="000270C3" w:rsidRDefault="000270C3" w:rsidP="000270C3">
                            <w:pPr>
                              <w:pStyle w:val="Overskrift2"/>
                            </w:pPr>
                            <w:r w:rsidRPr="005909AA">
                              <w:t>Man kan vise andre sin taknemmelighed ved at ...</w:t>
                            </w:r>
                          </w:p>
                          <w:p w14:paraId="3902DC97" w14:textId="77777777" w:rsidR="000270C3" w:rsidRDefault="000270C3" w:rsidP="000270C3">
                            <w:pPr>
                              <w:pStyle w:val="Brdtekst"/>
                            </w:pPr>
                          </w:p>
                          <w:p w14:paraId="3DD55B02" w14:textId="77777777" w:rsidR="000270C3" w:rsidRPr="006B6FFE" w:rsidRDefault="000270C3" w:rsidP="000270C3"/>
                        </w:txbxContent>
                      </wps:txbx>
                      <wps:bodyPr rot="0" vert="horz" wrap="square" lIns="396000" tIns="180000" rIns="396000" bIns="360000" anchor="t" anchorCtr="0">
                        <a:spAutoFit/>
                      </wps:bodyPr>
                    </wps:wsp>
                  </a:graphicData>
                </a:graphic>
              </wp:inline>
            </w:drawing>
          </mc:Choice>
          <mc:Fallback>
            <w:pict>
              <v:roundrect w14:anchorId="63A1D732" id="_x0000_s1052"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" fillcolor="white [3212]" stroked="f">
                <v:stroke joinstyle="miter"/>
                <v:textbox style="mso-fit-shape-to-text:t" inset="11mm,5mm,11mm,10mm">
                  <w:txbxContent>
                    <w:p w14:paraId="0D91C46D" w14:textId="77777777" w:rsidR="000270C3" w:rsidRDefault="000270C3" w:rsidP="000270C3">
                      <w:pPr>
                        <w:pStyle w:val="Overskrift2"/>
                      </w:pPr>
                      <w:r w:rsidRPr="005909AA">
                        <w:t>Man kan vise andre sin taknemmelighed ved at ...</w:t>
                      </w:r>
                    </w:p>
                    <w:p w14:paraId="2C293761" w14:textId="77777777" w:rsidR="000270C3" w:rsidRDefault="000270C3" w:rsidP="000270C3">
                      <w:pPr>
                        <w:pStyle w:val="Brdtekst"/>
                      </w:pPr>
                    </w:p>
                    <w:p w14:paraId="443E5D67" w14:textId="77777777" w:rsidR="000270C3" w:rsidRDefault="000270C3" w:rsidP="000270C3"/>
                    <w:p w14:paraId="2792181A" w14:textId="77777777" w:rsidR="000270C3" w:rsidRDefault="000270C3" w:rsidP="000270C3">
                      <w:pPr>
                        <w:pStyle w:val="Overskrift2"/>
                      </w:pPr>
                      <w:r w:rsidRPr="005909AA">
                        <w:t>Man kan vise andre sin taknemmelighed ved at ...</w:t>
                      </w:r>
                    </w:p>
                    <w:p w14:paraId="2AB37590" w14:textId="77777777" w:rsidR="000270C3" w:rsidRDefault="000270C3" w:rsidP="000270C3">
                      <w:pPr>
                        <w:pStyle w:val="Brdtekst"/>
                      </w:pPr>
                    </w:p>
                    <w:p w14:paraId="41B1E02B" w14:textId="77777777" w:rsidR="000270C3" w:rsidRDefault="000270C3" w:rsidP="000270C3"/>
                    <w:p w14:paraId="5FF196B4" w14:textId="77777777" w:rsidR="000270C3" w:rsidRDefault="000270C3" w:rsidP="000270C3">
                      <w:pPr>
                        <w:pStyle w:val="Overskrift2"/>
                      </w:pPr>
                      <w:r w:rsidRPr="005909AA">
                        <w:t>Man kan vise andre sin taknemmelighed ved at ...</w:t>
                      </w:r>
                    </w:p>
                    <w:p w14:paraId="522F635D" w14:textId="77777777" w:rsidR="000270C3" w:rsidRDefault="000270C3" w:rsidP="000270C3">
                      <w:pPr>
                        <w:pStyle w:val="Brdtekst"/>
                      </w:pPr>
                    </w:p>
                    <w:p w14:paraId="7F03B6CE" w14:textId="77777777" w:rsidR="000270C3" w:rsidRDefault="000270C3" w:rsidP="000270C3"/>
                    <w:p w14:paraId="4C88FCBD" w14:textId="77777777" w:rsidR="000270C3" w:rsidRDefault="000270C3" w:rsidP="000270C3">
                      <w:pPr>
                        <w:pStyle w:val="Overskrift2"/>
                      </w:pPr>
                      <w:r w:rsidRPr="005909AA">
                        <w:t>Man kan vise andre sin taknemmelighed ved at ...</w:t>
                      </w:r>
                    </w:p>
                    <w:p w14:paraId="3E54BAE6" w14:textId="77777777" w:rsidR="000270C3" w:rsidRDefault="000270C3" w:rsidP="000270C3">
                      <w:pPr>
                        <w:pStyle w:val="Brdtekst"/>
                      </w:pPr>
                    </w:p>
                    <w:p w14:paraId="5392D408" w14:textId="77777777" w:rsidR="000270C3" w:rsidRDefault="000270C3" w:rsidP="000270C3"/>
                    <w:p w14:paraId="42DD25E0" w14:textId="77777777" w:rsidR="000270C3" w:rsidRDefault="000270C3" w:rsidP="000270C3">
                      <w:pPr>
                        <w:pStyle w:val="Overskrift2"/>
                      </w:pPr>
                      <w:r w:rsidRPr="005909AA">
                        <w:t>Man kan vise andre sin taknemmelighed ved at ...</w:t>
                      </w:r>
                    </w:p>
                    <w:p w14:paraId="3902DC97" w14:textId="77777777" w:rsidR="000270C3" w:rsidRDefault="000270C3" w:rsidP="000270C3">
                      <w:pPr>
                        <w:pStyle w:val="Brdtekst"/>
                      </w:pPr>
                    </w:p>
                    <w:p w14:paraId="3DD55B02" w14:textId="77777777" w:rsidR="000270C3" w:rsidRPr="006B6FFE" w:rsidRDefault="000270C3" w:rsidP="000270C3"/>
                  </w:txbxContent>
                </v:textbox>
                <w10:anchorlock/>
              </v:roundrect>
            </w:pict>
          </mc:Fallback>
        </mc:AlternateContent>
      </w:r>
    </w:p>
    <w:p w14:paraId="3358E5EF" w14:textId="77777777" w:rsidR="000270C3" w:rsidRDefault="000270C3" w:rsidP="002F51F4"/>
    <w:p w14:paraId="7479D73D" w14:textId="77777777" w:rsidR="000270C3" w:rsidRDefault="000270C3" w:rsidP="002F51F4">
      <w:r>
        <w:rPr>
          <w:noProof/>
        </w:rPr>
        <mc:AlternateContent>
          <mc:Choice Requires="wps">
            <w:drawing>
              <wp:inline distT="0" distB="0" distL="0" distR="0" wp14:anchorId="18221E73" wp14:editId="6FF6D21A">
                <wp:extent cx="6264000" cy="3757312"/>
                <wp:effectExtent l="0" t="0" r="0" b="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noFill/>
                        <a:ln w="9525">
                          <a:noFill/>
                          <a:miter lim="800000"/>
                          <a:headEnd/>
                          <a:tailEnd/>
                        </a:ln>
                      </wps:spPr>
                      <wps:txbx>
                        <w:txbxContent>
                          <w:p w14:paraId="551911B0" w14:textId="77777777" w:rsidR="000270C3" w:rsidRPr="00823920" w:rsidRDefault="000270C3" w:rsidP="000270C3">
                            <w:pPr>
                              <w:pStyle w:val="Overskrift2"/>
                            </w:pPr>
                            <w:r w:rsidRPr="00823920">
                              <w:rPr>
                                <w:b/>
                                <w:bCs/>
                              </w:rPr>
                              <w:t>Opsamling:</w:t>
                            </w:r>
                            <w:r w:rsidRPr="00823920">
                              <w:t xml:space="preserve"> Snak med din gruppe om</w:t>
                            </w:r>
                            <w:r w:rsidR="009E7957">
                              <w:t>:</w:t>
                            </w:r>
                          </w:p>
                          <w:p w14:paraId="3DC86D72" w14:textId="77777777" w:rsidR="009E7957" w:rsidRPr="00992D5F" w:rsidRDefault="009E7957" w:rsidP="009E7957">
                            <w:pPr>
                              <w:pStyle w:val="Opstilling-talellerbogst"/>
                              <w:rPr>
                                <w:sz w:val="36"/>
                                <w:szCs w:val="36"/>
                              </w:rPr>
                            </w:pPr>
                            <w:r w:rsidRPr="00992D5F">
                              <w:rPr>
                                <w:sz w:val="36"/>
                                <w:szCs w:val="36"/>
                              </w:rPr>
                              <w:t>Hvad ville I blive mest glad for, at andre gjorde for jer?</w:t>
                            </w:r>
                          </w:p>
                          <w:p w14:paraId="4D1B8674" w14:textId="77777777" w:rsidR="000270C3" w:rsidRPr="0038397A" w:rsidRDefault="009E7957" w:rsidP="000270C3">
                            <w:pPr>
                              <w:pStyle w:val="Opstilling-talellerbogst"/>
                              <w:rPr>
                                <w:sz w:val="36"/>
                                <w:szCs w:val="36"/>
                              </w:rPr>
                            </w:pPr>
                            <w:r w:rsidRPr="00992D5F">
                              <w:rPr>
                                <w:sz w:val="36"/>
                                <w:szCs w:val="36"/>
                              </w:rPr>
                              <w:t>Hvilken af de 10 måder at vise taknemmelighed på er det mest sandsynligt, at I selv vil bruge?</w:t>
                            </w:r>
                          </w:p>
                        </w:txbxContent>
                      </wps:txbx>
                      <wps:bodyPr rot="0" vert="horz" wrap="square" lIns="396000" tIns="180000" rIns="396000" bIns="360000" anchor="t" anchorCtr="0">
                        <a:spAutoFit/>
                      </wps:bodyPr>
                    </wps:wsp>
                  </a:graphicData>
                </a:graphic>
              </wp:inline>
            </w:drawing>
          </mc:Choice>
          <mc:Fallback>
            <w:pict>
              <v:roundrect w14:anchorId="18221E73" id="_x0000_s1053"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" filled="f" stroked="f">
                <v:stroke joinstyle="miter"/>
                <v:textbox style="mso-fit-shape-to-text:t" inset="11mm,5mm,11mm,10mm">
                  <w:txbxContent>
                    <w:p w14:paraId="551911B0" w14:textId="77777777" w:rsidR="000270C3" w:rsidRPr="00823920" w:rsidRDefault="000270C3" w:rsidP="000270C3">
                      <w:pPr>
                        <w:pStyle w:val="Overskrift2"/>
                      </w:pPr>
                      <w:r w:rsidRPr="00823920">
                        <w:rPr>
                          <w:b/>
                          <w:bCs/>
                        </w:rPr>
                        <w:t>Opsamling:</w:t>
                      </w:r>
                      <w:r w:rsidRPr="00823920">
                        <w:t xml:space="preserve"> Snak med din gruppe om</w:t>
                      </w:r>
                      <w:r w:rsidR="009E7957">
                        <w:t>:</w:t>
                      </w:r>
                    </w:p>
                    <w:p w14:paraId="3DC86D72" w14:textId="77777777" w:rsidR="009E7957" w:rsidRPr="00992D5F" w:rsidRDefault="009E7957" w:rsidP="009E7957">
                      <w:pPr>
                        <w:pStyle w:val="Opstilling-talellerbogst"/>
                        <w:rPr>
                          <w:sz w:val="36"/>
                          <w:szCs w:val="36"/>
                        </w:rPr>
                      </w:pPr>
                      <w:r w:rsidRPr="00992D5F">
                        <w:rPr>
                          <w:sz w:val="36"/>
                          <w:szCs w:val="36"/>
                        </w:rPr>
                        <w:t>Hvad ville I blive mest glad for, at andre gjorde for jer?</w:t>
                      </w:r>
                    </w:p>
                    <w:p w14:paraId="4D1B8674" w14:textId="77777777" w:rsidR="000270C3" w:rsidRPr="0038397A" w:rsidRDefault="009E7957" w:rsidP="000270C3">
                      <w:pPr>
                        <w:pStyle w:val="Opstilling-talellerbogst"/>
                        <w:rPr>
                          <w:sz w:val="36"/>
                          <w:szCs w:val="36"/>
                        </w:rPr>
                      </w:pPr>
                      <w:r w:rsidRPr="00992D5F">
                        <w:rPr>
                          <w:sz w:val="36"/>
                          <w:szCs w:val="36"/>
                        </w:rPr>
                        <w:t>Hvilken af de 10 måder at vise taknemmelighed på er det mest sandsynligt, at I selv vil bruge?</w:t>
                      </w:r>
                    </w:p>
                  </w:txbxContent>
                </v:textbox>
                <w10:anchorlock/>
              </v:roundrect>
            </w:pict>
          </mc:Fallback>
        </mc:AlternateContent>
      </w:r>
    </w:p>
    <w:p w14:paraId="01434210" w14:textId="77777777" w:rsidR="00917EAD" w:rsidRDefault="00917EAD" w:rsidP="002F51F4"/>
    <w:p w14:paraId="0C4A1FE1" w14:textId="77777777" w:rsidR="00917EAD" w:rsidRDefault="00917EAD" w:rsidP="002F51F4"/>
    <w:p w14:paraId="12B5B9D5" w14:textId="77777777" w:rsidR="00917EAD" w:rsidRDefault="004B0140" w:rsidP="00917EAD">
      <w:pPr>
        <w:pStyle w:val="Headinggrn"/>
      </w:pPr>
      <w:r>
        <w:rPr>
          <w:noProof/>
        </w:rPr>
        <w:lastRenderedPageBreak/>
        <mc:AlternateContent>
          <mc:Choice Requires="wps">
            <w:drawing>
              <wp:anchor distT="0" distB="0" distL="114300" distR="114300" simplePos="0" relativeHeight="251784192" behindDoc="1" locked="0" layoutInCell="1" allowOverlap="1" wp14:anchorId="6AE735B7" wp14:editId="43049A80">
                <wp:simplePos x="0" y="0"/>
                <wp:positionH relativeFrom="page">
                  <wp:align>center</wp:align>
                </wp:positionH>
                <wp:positionV relativeFrom="page">
                  <wp:align>top</wp:align>
                </wp:positionV>
                <wp:extent cx="7560000" cy="10692000"/>
                <wp:effectExtent l="0" t="0" r="3175" b="0"/>
                <wp:wrapNone/>
                <wp:docPr id="43"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4C38E" id="Rectangle 43" o:spid="_x0000_s1026" style="position:absolute;margin-left:0;margin-top:0;width:595.3pt;height:841.9pt;z-index:-25153228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" fillcolor="#d8f5eb [3207]" stroked="f" strokeweight="1pt">
                <o:lock v:ext="edit" aspectratio="t"/>
                <w10:wrap anchorx="page" anchory="page"/>
              </v:rect>
            </w:pict>
          </mc:Fallback>
        </mc:AlternateContent>
      </w:r>
      <w:r w:rsidR="00917EAD" w:rsidRPr="00917EAD">
        <w:t>Hjemmeopgave 3: Skriv tre gode ting ned fra ugen</w:t>
      </w:r>
    </w:p>
    <w:p w14:paraId="60A6DD1B" w14:textId="77777777" w:rsidR="00917EAD" w:rsidRDefault="00917EAD" w:rsidP="00917EAD">
      <w:pPr>
        <w:pStyle w:val="Strretekst"/>
        <w:ind w:left="624"/>
      </w:pPr>
      <w:r w:rsidRPr="00917EAD">
        <w:t>Næste gang skal I snakke om, hvad I har skrevet. Skriv derfor noget, du er klar til at dele med dine klassekammerater.</w:t>
      </w:r>
    </w:p>
    <w:p w14:paraId="7C7D4A41" w14:textId="77777777" w:rsidR="00917EAD" w:rsidRDefault="00917EAD" w:rsidP="00917EAD">
      <w:pPr>
        <w:pStyle w:val="Strretekst"/>
      </w:pPr>
    </w:p>
    <w:p w14:paraId="6D96A848" w14:textId="77777777" w:rsidR="00917EAD" w:rsidRDefault="00917EAD" w:rsidP="00917EAD">
      <w:pPr>
        <w:pStyle w:val="Strretekst"/>
      </w:pPr>
    </w:p>
    <w:p w14:paraId="47C2B7FC" w14:textId="77777777" w:rsidR="00917EAD" w:rsidRDefault="00737F68" w:rsidP="00917EAD">
      <w:pPr>
        <w:pStyle w:val="Strretekst"/>
      </w:pPr>
      <w:r>
        <w:rPr>
          <w:noProof/>
        </w:rPr>
        <w:drawing>
          <wp:anchor distT="0" distB="0" distL="114300" distR="114300" simplePos="0" relativeHeight="251786240" behindDoc="0" locked="0" layoutInCell="1" allowOverlap="1" wp14:anchorId="22A8056E" wp14:editId="22E51A24">
            <wp:simplePos x="0" y="0"/>
            <wp:positionH relativeFrom="leftMargin">
              <wp:posOffset>392967</wp:posOffset>
            </wp:positionH>
            <wp:positionV relativeFrom="paragraph">
              <wp:posOffset>256540</wp:posOffset>
            </wp:positionV>
            <wp:extent cx="465640" cy="640854"/>
            <wp:effectExtent l="0" t="0" r="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7" cstate="print">
                      <a:extLst>
                        <a:ext uri="{28A0092B-C50C-407E-A947-70E740481C1C}">
                          <a14:useLocalDpi xmlns:a14="http://schemas.microsoft.com/office/drawing/2010/main"/>
                        </a:ext>
                      </a:extLst>
                    </a:blip>
                    <a:stretch>
                      <a:fillRect/>
                    </a:stretch>
                  </pic:blipFill>
                  <pic:spPr>
                    <a:xfrm>
                      <a:off x="0" y="0"/>
                      <a:ext cx="465640" cy="640854"/>
                    </a:xfrm>
                    <a:prstGeom prst="rect">
                      <a:avLst/>
                    </a:prstGeom>
                  </pic:spPr>
                </pic:pic>
              </a:graphicData>
            </a:graphic>
            <wp14:sizeRelH relativeFrom="margin">
              <wp14:pctWidth>0</wp14:pctWidth>
            </wp14:sizeRelH>
            <wp14:sizeRelV relativeFrom="margin">
              <wp14:pctHeight>0</wp14:pctHeight>
            </wp14:sizeRelV>
          </wp:anchor>
        </w:drawing>
      </w:r>
      <w:r w:rsidR="00917EAD">
        <w:rPr>
          <w:noProof/>
        </w:rPr>
        <mc:AlternateContent>
          <mc:Choice Requires="wps">
            <w:drawing>
              <wp:inline distT="0" distB="0" distL="0" distR="0" wp14:anchorId="4A288E00" wp14:editId="10DC7550">
                <wp:extent cx="6264000" cy="3757312"/>
                <wp:effectExtent l="0" t="0" r="3810" b="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4AEF9788" w14:textId="77777777" w:rsidR="00917EAD" w:rsidRDefault="00917EAD" w:rsidP="00917EAD">
                            <w:pPr>
                              <w:pStyle w:val="Overskrift2"/>
                            </w:pPr>
                            <w:r>
                              <w:t xml:space="preserve">Jeg er </w:t>
                            </w:r>
                            <w:r w:rsidRPr="00904F83">
                              <w:t>taknemelig</w:t>
                            </w:r>
                            <w:r>
                              <w:t xml:space="preserve"> for</w:t>
                            </w:r>
                          </w:p>
                          <w:p w14:paraId="64952800" w14:textId="77777777" w:rsidR="00917EAD" w:rsidRPr="00904F83" w:rsidRDefault="00917EAD" w:rsidP="00917EAD">
                            <w:pPr>
                              <w:pStyle w:val="Bodytextgrn"/>
                            </w:pPr>
                          </w:p>
                          <w:p w14:paraId="492C81E8" w14:textId="77777777" w:rsidR="00917EAD" w:rsidRDefault="00917EAD" w:rsidP="00917EAD"/>
                          <w:p w14:paraId="4B808F6D" w14:textId="77777777" w:rsidR="00917EAD" w:rsidRDefault="00917EAD" w:rsidP="00917EAD"/>
                          <w:p w14:paraId="1E0B22E3" w14:textId="77777777" w:rsidR="00917EAD" w:rsidRDefault="00917EAD" w:rsidP="00917EAD">
                            <w:pPr>
                              <w:pStyle w:val="Overskrift2"/>
                            </w:pPr>
                            <w:r>
                              <w:t>Fordi….</w:t>
                            </w:r>
                          </w:p>
                          <w:p w14:paraId="2C463396" w14:textId="77777777" w:rsidR="00917EAD" w:rsidRDefault="00917EAD" w:rsidP="00917EAD">
                            <w:pPr>
                              <w:pStyle w:val="Bodytextgrn"/>
                            </w:pPr>
                          </w:p>
                          <w:p w14:paraId="1C35C228" w14:textId="77777777" w:rsidR="00917EAD" w:rsidRDefault="00917EAD" w:rsidP="00917EAD"/>
                          <w:p w14:paraId="55664901" w14:textId="77777777" w:rsidR="00917EAD" w:rsidRDefault="00917EAD" w:rsidP="00917EAD"/>
                          <w:p w14:paraId="500B8859" w14:textId="77777777" w:rsidR="00917EAD" w:rsidRDefault="00917EAD" w:rsidP="00917EAD"/>
                          <w:p w14:paraId="657AA821" w14:textId="77777777" w:rsidR="00917EAD" w:rsidRPr="007621E5" w:rsidRDefault="00917EAD" w:rsidP="00917EAD"/>
                        </w:txbxContent>
                      </wps:txbx>
                      <wps:bodyPr rot="0" vert="horz" wrap="square" lIns="396000" tIns="180000" rIns="396000" bIns="360000" anchor="t" anchorCtr="0">
                        <a:spAutoFit/>
                      </wps:bodyPr>
                    </wps:wsp>
                  </a:graphicData>
                </a:graphic>
              </wp:inline>
            </w:drawing>
          </mc:Choice>
          <mc:Fallback>
            <w:pict>
              <v:roundrect w14:anchorId="4A288E00" id="_x0000_s1054"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" fillcolor="white [3212]" stroked="f">
                <v:stroke joinstyle="miter"/>
                <v:textbox style="mso-fit-shape-to-text:t" inset="11mm,5mm,11mm,10mm">
                  <w:txbxContent>
                    <w:p w14:paraId="4AEF9788" w14:textId="77777777" w:rsidR="00917EAD" w:rsidRDefault="00917EAD" w:rsidP="00917EAD">
                      <w:pPr>
                        <w:pStyle w:val="Overskrift2"/>
                      </w:pPr>
                      <w:r>
                        <w:t xml:space="preserve">Jeg er </w:t>
                      </w:r>
                      <w:r w:rsidRPr="00904F83">
                        <w:t>taknemelig</w:t>
                      </w:r>
                      <w:r>
                        <w:t xml:space="preserve"> for</w:t>
                      </w:r>
                    </w:p>
                    <w:p w14:paraId="64952800" w14:textId="77777777" w:rsidR="00917EAD" w:rsidRPr="00904F83" w:rsidRDefault="00917EAD" w:rsidP="00917EAD">
                      <w:pPr>
                        <w:pStyle w:val="Bodytextgrn"/>
                      </w:pPr>
                    </w:p>
                    <w:p w14:paraId="492C81E8" w14:textId="77777777" w:rsidR="00917EAD" w:rsidRDefault="00917EAD" w:rsidP="00917EAD"/>
                    <w:p w14:paraId="4B808F6D" w14:textId="77777777" w:rsidR="00917EAD" w:rsidRDefault="00917EAD" w:rsidP="00917EAD"/>
                    <w:p w14:paraId="1E0B22E3" w14:textId="77777777" w:rsidR="00917EAD" w:rsidRDefault="00917EAD" w:rsidP="00917EAD">
                      <w:pPr>
                        <w:pStyle w:val="Overskrift2"/>
                      </w:pPr>
                      <w:r>
                        <w:t>Fordi….</w:t>
                      </w:r>
                    </w:p>
                    <w:p w14:paraId="2C463396" w14:textId="77777777" w:rsidR="00917EAD" w:rsidRDefault="00917EAD" w:rsidP="00917EAD">
                      <w:pPr>
                        <w:pStyle w:val="Bodytextgrn"/>
                      </w:pPr>
                    </w:p>
                    <w:p w14:paraId="1C35C228" w14:textId="77777777" w:rsidR="00917EAD" w:rsidRDefault="00917EAD" w:rsidP="00917EAD"/>
                    <w:p w14:paraId="55664901" w14:textId="77777777" w:rsidR="00917EAD" w:rsidRDefault="00917EAD" w:rsidP="00917EAD"/>
                    <w:p w14:paraId="500B8859" w14:textId="77777777" w:rsidR="00917EAD" w:rsidRDefault="00917EAD" w:rsidP="00917EAD"/>
                    <w:p w14:paraId="657AA821" w14:textId="77777777" w:rsidR="00917EAD" w:rsidRPr="007621E5" w:rsidRDefault="00917EAD" w:rsidP="00917EAD"/>
                  </w:txbxContent>
                </v:textbox>
                <w10:anchorlock/>
              </v:roundrect>
            </w:pict>
          </mc:Fallback>
        </mc:AlternateContent>
      </w:r>
    </w:p>
    <w:p w14:paraId="141912B2" w14:textId="77777777" w:rsidR="009D0EE3" w:rsidRDefault="009D0EE3" w:rsidP="009D0EE3"/>
    <w:p w14:paraId="20EEE978" w14:textId="77777777" w:rsidR="009D0EE3" w:rsidRDefault="009D0EE3" w:rsidP="009D0EE3"/>
    <w:p w14:paraId="087F59EB" w14:textId="77777777" w:rsidR="009D0EE3" w:rsidRDefault="009D0EE3">
      <w:pPr>
        <w:spacing w:after="160" w:line="259" w:lineRule="auto"/>
      </w:pPr>
      <w:r>
        <w:br w:type="page"/>
      </w:r>
    </w:p>
    <w:p w14:paraId="18A93E20" w14:textId="77777777" w:rsidR="009D0EE3" w:rsidRDefault="009D0EE3" w:rsidP="009D0EE3">
      <w:r>
        <w:rPr>
          <w:noProof/>
        </w:rPr>
        <w:lastRenderedPageBreak/>
        <w:drawing>
          <wp:anchor distT="0" distB="0" distL="114300" distR="114300" simplePos="0" relativeHeight="251790336" behindDoc="0" locked="0" layoutInCell="1" allowOverlap="1" wp14:anchorId="748D3355" wp14:editId="67F749B3">
            <wp:simplePos x="0" y="0"/>
            <wp:positionH relativeFrom="leftMargin">
              <wp:posOffset>393798</wp:posOffset>
            </wp:positionH>
            <wp:positionV relativeFrom="paragraph">
              <wp:posOffset>206375</wp:posOffset>
            </wp:positionV>
            <wp:extent cx="465639" cy="640854"/>
            <wp:effectExtent l="0" t="0" r="0" b="698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8" cstate="print">
                      <a:extLst>
                        <a:ext uri="{28A0092B-C50C-407E-A947-70E740481C1C}">
                          <a14:useLocalDpi xmlns:a14="http://schemas.microsoft.com/office/drawing/2010/main"/>
                        </a:ext>
                      </a:extLst>
                    </a:blip>
                    <a:stretch>
                      <a:fillRect/>
                    </a:stretch>
                  </pic:blipFill>
                  <pic:spPr>
                    <a:xfrm>
                      <a:off x="0" y="0"/>
                      <a:ext cx="465639" cy="64085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8288" behindDoc="1" locked="0" layoutInCell="1" allowOverlap="1" wp14:anchorId="14D341C1" wp14:editId="078E47E8">
                <wp:simplePos x="0" y="0"/>
                <wp:positionH relativeFrom="page">
                  <wp:align>left</wp:align>
                </wp:positionH>
                <wp:positionV relativeFrom="page">
                  <wp:align>top</wp:align>
                </wp:positionV>
                <wp:extent cx="7560000" cy="10692000"/>
                <wp:effectExtent l="0" t="0" r="3175" b="0"/>
                <wp:wrapNone/>
                <wp:docPr id="199" name="Rectangle 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3C53F" id="Rectangle 199" o:spid="_x0000_s1026" style="position:absolute;margin-left:0;margin-top:0;width:595.3pt;height:841.9pt;z-index:-251528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" fillcolor="#d8f5eb [3207]" stroked="f" strokeweight="1pt">
                <o:lock v:ext="edit" aspectratio="t"/>
                <w10:wrap anchorx="page" anchory="page"/>
              </v:rect>
            </w:pict>
          </mc:Fallback>
        </mc:AlternateContent>
      </w:r>
      <w:r>
        <w:rPr>
          <w:noProof/>
        </w:rPr>
        <mc:AlternateContent>
          <mc:Choice Requires="wps">
            <w:drawing>
              <wp:inline distT="0" distB="0" distL="0" distR="0" wp14:anchorId="78694AFF" wp14:editId="7A6F0FEB">
                <wp:extent cx="6264000" cy="3757312"/>
                <wp:effectExtent l="0" t="0" r="3810" b="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2AD89E22" w14:textId="77777777" w:rsidR="009D0EE3" w:rsidRDefault="009D0EE3" w:rsidP="009D0EE3">
                            <w:pPr>
                              <w:pStyle w:val="Overskrift2"/>
                            </w:pPr>
                            <w:r>
                              <w:t xml:space="preserve">Jeg er </w:t>
                            </w:r>
                            <w:r w:rsidRPr="00904F83">
                              <w:t>taknemelig</w:t>
                            </w:r>
                            <w:r>
                              <w:t xml:space="preserve"> for</w:t>
                            </w:r>
                          </w:p>
                          <w:p w14:paraId="53374FA6" w14:textId="77777777" w:rsidR="009D0EE3" w:rsidRPr="00904F83" w:rsidRDefault="009D0EE3" w:rsidP="009D0EE3">
                            <w:pPr>
                              <w:pStyle w:val="Bodytextgrn"/>
                            </w:pPr>
                          </w:p>
                          <w:p w14:paraId="0BF77038" w14:textId="77777777" w:rsidR="009D0EE3" w:rsidRDefault="009D0EE3" w:rsidP="009D0EE3"/>
                          <w:p w14:paraId="2E98D0D0" w14:textId="77777777" w:rsidR="009D0EE3" w:rsidRDefault="009D0EE3" w:rsidP="009D0EE3"/>
                          <w:p w14:paraId="378F8571" w14:textId="77777777" w:rsidR="009D0EE3" w:rsidRDefault="009D0EE3" w:rsidP="009D0EE3">
                            <w:pPr>
                              <w:pStyle w:val="Overskrift2"/>
                            </w:pPr>
                            <w:r>
                              <w:t>Fordi….</w:t>
                            </w:r>
                          </w:p>
                          <w:p w14:paraId="17FF1DA4" w14:textId="77777777" w:rsidR="009D0EE3" w:rsidRDefault="009D0EE3" w:rsidP="009D0EE3">
                            <w:pPr>
                              <w:pStyle w:val="Bodytextgrn"/>
                            </w:pPr>
                          </w:p>
                          <w:p w14:paraId="3120CB09" w14:textId="77777777" w:rsidR="009D0EE3" w:rsidRDefault="009D0EE3" w:rsidP="009D0EE3"/>
                          <w:p w14:paraId="5219E36C" w14:textId="77777777" w:rsidR="009D0EE3" w:rsidRDefault="009D0EE3" w:rsidP="009D0EE3"/>
                          <w:p w14:paraId="46368731" w14:textId="77777777" w:rsidR="009D0EE3" w:rsidRDefault="009D0EE3" w:rsidP="009D0EE3"/>
                          <w:p w14:paraId="34ED3E4A" w14:textId="77777777" w:rsidR="009D0EE3" w:rsidRPr="007621E5" w:rsidRDefault="009D0EE3" w:rsidP="009D0EE3"/>
                        </w:txbxContent>
                      </wps:txbx>
                      <wps:bodyPr rot="0" vert="horz" wrap="square" lIns="396000" tIns="180000" rIns="396000" bIns="360000" anchor="t" anchorCtr="0">
                        <a:spAutoFit/>
                      </wps:bodyPr>
                    </wps:wsp>
                  </a:graphicData>
                </a:graphic>
              </wp:inline>
            </w:drawing>
          </mc:Choice>
          <mc:Fallback>
            <w:pict>
              <v:roundrect w14:anchorId="78694AFF" id="_x0000_s1055"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" fillcolor="white [3212]" stroked="f">
                <v:stroke joinstyle="miter"/>
                <v:textbox style="mso-fit-shape-to-text:t" inset="11mm,5mm,11mm,10mm">
                  <w:txbxContent>
                    <w:p w14:paraId="2AD89E22" w14:textId="77777777" w:rsidR="009D0EE3" w:rsidRDefault="009D0EE3" w:rsidP="009D0EE3">
                      <w:pPr>
                        <w:pStyle w:val="Overskrift2"/>
                      </w:pPr>
                      <w:r>
                        <w:t xml:space="preserve">Jeg er </w:t>
                      </w:r>
                      <w:r w:rsidRPr="00904F83">
                        <w:t>taknemelig</w:t>
                      </w:r>
                      <w:r>
                        <w:t xml:space="preserve"> for</w:t>
                      </w:r>
                    </w:p>
                    <w:p w14:paraId="53374FA6" w14:textId="77777777" w:rsidR="009D0EE3" w:rsidRPr="00904F83" w:rsidRDefault="009D0EE3" w:rsidP="009D0EE3">
                      <w:pPr>
                        <w:pStyle w:val="Bodytextgrn"/>
                      </w:pPr>
                    </w:p>
                    <w:p w14:paraId="0BF77038" w14:textId="77777777" w:rsidR="009D0EE3" w:rsidRDefault="009D0EE3" w:rsidP="009D0EE3"/>
                    <w:p w14:paraId="2E98D0D0" w14:textId="77777777" w:rsidR="009D0EE3" w:rsidRDefault="009D0EE3" w:rsidP="009D0EE3"/>
                    <w:p w14:paraId="378F8571" w14:textId="77777777" w:rsidR="009D0EE3" w:rsidRDefault="009D0EE3" w:rsidP="009D0EE3">
                      <w:pPr>
                        <w:pStyle w:val="Overskrift2"/>
                      </w:pPr>
                      <w:r>
                        <w:t>Fordi….</w:t>
                      </w:r>
                    </w:p>
                    <w:p w14:paraId="17FF1DA4" w14:textId="77777777" w:rsidR="009D0EE3" w:rsidRDefault="009D0EE3" w:rsidP="009D0EE3">
                      <w:pPr>
                        <w:pStyle w:val="Bodytextgrn"/>
                      </w:pPr>
                    </w:p>
                    <w:p w14:paraId="3120CB09" w14:textId="77777777" w:rsidR="009D0EE3" w:rsidRDefault="009D0EE3" w:rsidP="009D0EE3"/>
                    <w:p w14:paraId="5219E36C" w14:textId="77777777" w:rsidR="009D0EE3" w:rsidRDefault="009D0EE3" w:rsidP="009D0EE3"/>
                    <w:p w14:paraId="46368731" w14:textId="77777777" w:rsidR="009D0EE3" w:rsidRDefault="009D0EE3" w:rsidP="009D0EE3"/>
                    <w:p w14:paraId="34ED3E4A" w14:textId="77777777" w:rsidR="009D0EE3" w:rsidRPr="007621E5" w:rsidRDefault="009D0EE3" w:rsidP="009D0EE3"/>
                  </w:txbxContent>
                </v:textbox>
                <w10:anchorlock/>
              </v:roundrect>
            </w:pict>
          </mc:Fallback>
        </mc:AlternateContent>
      </w:r>
    </w:p>
    <w:p w14:paraId="2FC11C7B" w14:textId="77777777" w:rsidR="009D0EE3" w:rsidRDefault="009D0EE3" w:rsidP="009D0EE3"/>
    <w:p w14:paraId="1E6E5FC5" w14:textId="77777777" w:rsidR="009D0EE3" w:rsidRDefault="009D0EE3" w:rsidP="009D0EE3"/>
    <w:p w14:paraId="0B5CCE2E" w14:textId="77777777" w:rsidR="009D0EE3" w:rsidRDefault="009D0EE3" w:rsidP="009D0EE3">
      <w:r>
        <w:rPr>
          <w:noProof/>
        </w:rPr>
        <w:drawing>
          <wp:anchor distT="0" distB="0" distL="114300" distR="114300" simplePos="0" relativeHeight="251792384" behindDoc="0" locked="0" layoutInCell="1" allowOverlap="1" wp14:anchorId="11C2B12C" wp14:editId="75138FC4">
            <wp:simplePos x="0" y="0"/>
            <wp:positionH relativeFrom="leftMargin">
              <wp:posOffset>392967</wp:posOffset>
            </wp:positionH>
            <wp:positionV relativeFrom="paragraph">
              <wp:posOffset>243205</wp:posOffset>
            </wp:positionV>
            <wp:extent cx="465639" cy="640853"/>
            <wp:effectExtent l="0" t="0" r="0" b="698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9" cstate="print">
                      <a:extLst>
                        <a:ext uri="{28A0092B-C50C-407E-A947-70E740481C1C}">
                          <a14:useLocalDpi xmlns:a14="http://schemas.microsoft.com/office/drawing/2010/main"/>
                        </a:ext>
                      </a:extLst>
                    </a:blip>
                    <a:stretch>
                      <a:fillRect/>
                    </a:stretch>
                  </pic:blipFill>
                  <pic:spPr>
                    <a:xfrm>
                      <a:off x="0" y="0"/>
                      <a:ext cx="465639" cy="64085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0A7F478B" wp14:editId="4FE8645B">
                <wp:extent cx="6264000" cy="3757312"/>
                <wp:effectExtent l="0" t="0" r="3810" b="0"/>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7647573B" w14:textId="77777777" w:rsidR="009D0EE3" w:rsidRDefault="009D0EE3" w:rsidP="009D0EE3">
                            <w:pPr>
                              <w:pStyle w:val="Overskrift2"/>
                            </w:pPr>
                            <w:r>
                              <w:t xml:space="preserve">Jeg er </w:t>
                            </w:r>
                            <w:r w:rsidRPr="00904F83">
                              <w:t>taknemelig</w:t>
                            </w:r>
                            <w:r>
                              <w:t xml:space="preserve"> for</w:t>
                            </w:r>
                          </w:p>
                          <w:p w14:paraId="29EA6F44" w14:textId="77777777" w:rsidR="009D0EE3" w:rsidRPr="00904F83" w:rsidRDefault="009D0EE3" w:rsidP="009D0EE3">
                            <w:pPr>
                              <w:pStyle w:val="Bodytextgrn"/>
                            </w:pPr>
                          </w:p>
                          <w:p w14:paraId="21BB4EDC" w14:textId="77777777" w:rsidR="009D0EE3" w:rsidRDefault="009D0EE3" w:rsidP="009D0EE3"/>
                          <w:p w14:paraId="29CD0884" w14:textId="77777777" w:rsidR="009D0EE3" w:rsidRDefault="009D0EE3" w:rsidP="009D0EE3"/>
                          <w:p w14:paraId="39CC8B71" w14:textId="77777777" w:rsidR="009D0EE3" w:rsidRDefault="009D0EE3" w:rsidP="009D0EE3">
                            <w:pPr>
                              <w:pStyle w:val="Overskrift2"/>
                            </w:pPr>
                            <w:r>
                              <w:t>Fordi….</w:t>
                            </w:r>
                          </w:p>
                          <w:p w14:paraId="770E3F92" w14:textId="77777777" w:rsidR="009D0EE3" w:rsidRDefault="009D0EE3" w:rsidP="009D0EE3">
                            <w:pPr>
                              <w:pStyle w:val="Bodytextgrn"/>
                            </w:pPr>
                          </w:p>
                          <w:p w14:paraId="78A9B5DA" w14:textId="77777777" w:rsidR="009D0EE3" w:rsidRDefault="009D0EE3" w:rsidP="009D0EE3"/>
                          <w:p w14:paraId="21B2691A" w14:textId="77777777" w:rsidR="009D0EE3" w:rsidRDefault="009D0EE3" w:rsidP="009D0EE3"/>
                          <w:p w14:paraId="5476DC7E" w14:textId="77777777" w:rsidR="009D0EE3" w:rsidRDefault="009D0EE3" w:rsidP="009D0EE3"/>
                          <w:p w14:paraId="6EF5A3A4" w14:textId="77777777" w:rsidR="009D0EE3" w:rsidRPr="007621E5" w:rsidRDefault="009D0EE3" w:rsidP="009D0EE3"/>
                        </w:txbxContent>
                      </wps:txbx>
                      <wps:bodyPr rot="0" vert="horz" wrap="square" lIns="396000" tIns="180000" rIns="396000" bIns="360000" anchor="t" anchorCtr="0">
                        <a:spAutoFit/>
                      </wps:bodyPr>
                    </wps:wsp>
                  </a:graphicData>
                </a:graphic>
              </wp:inline>
            </w:drawing>
          </mc:Choice>
          <mc:Fallback>
            <w:pict>
              <v:roundrect w14:anchorId="0A7F478B" id="_x0000_s1056"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" fillcolor="white [3212]" stroked="f">
                <v:stroke joinstyle="miter"/>
                <v:textbox style="mso-fit-shape-to-text:t" inset="11mm,5mm,11mm,10mm">
                  <w:txbxContent>
                    <w:p w14:paraId="7647573B" w14:textId="77777777" w:rsidR="009D0EE3" w:rsidRDefault="009D0EE3" w:rsidP="009D0EE3">
                      <w:pPr>
                        <w:pStyle w:val="Overskrift2"/>
                      </w:pPr>
                      <w:r>
                        <w:t xml:space="preserve">Jeg er </w:t>
                      </w:r>
                      <w:r w:rsidRPr="00904F83">
                        <w:t>taknemelig</w:t>
                      </w:r>
                      <w:r>
                        <w:t xml:space="preserve"> for</w:t>
                      </w:r>
                    </w:p>
                    <w:p w14:paraId="29EA6F44" w14:textId="77777777" w:rsidR="009D0EE3" w:rsidRPr="00904F83" w:rsidRDefault="009D0EE3" w:rsidP="009D0EE3">
                      <w:pPr>
                        <w:pStyle w:val="Bodytextgrn"/>
                      </w:pPr>
                    </w:p>
                    <w:p w14:paraId="21BB4EDC" w14:textId="77777777" w:rsidR="009D0EE3" w:rsidRDefault="009D0EE3" w:rsidP="009D0EE3"/>
                    <w:p w14:paraId="29CD0884" w14:textId="77777777" w:rsidR="009D0EE3" w:rsidRDefault="009D0EE3" w:rsidP="009D0EE3"/>
                    <w:p w14:paraId="39CC8B71" w14:textId="77777777" w:rsidR="009D0EE3" w:rsidRDefault="009D0EE3" w:rsidP="009D0EE3">
                      <w:pPr>
                        <w:pStyle w:val="Overskrift2"/>
                      </w:pPr>
                      <w:r>
                        <w:t>Fordi….</w:t>
                      </w:r>
                    </w:p>
                    <w:p w14:paraId="770E3F92" w14:textId="77777777" w:rsidR="009D0EE3" w:rsidRDefault="009D0EE3" w:rsidP="009D0EE3">
                      <w:pPr>
                        <w:pStyle w:val="Bodytextgrn"/>
                      </w:pPr>
                    </w:p>
                    <w:p w14:paraId="78A9B5DA" w14:textId="77777777" w:rsidR="009D0EE3" w:rsidRDefault="009D0EE3" w:rsidP="009D0EE3"/>
                    <w:p w14:paraId="21B2691A" w14:textId="77777777" w:rsidR="009D0EE3" w:rsidRDefault="009D0EE3" w:rsidP="009D0EE3"/>
                    <w:p w14:paraId="5476DC7E" w14:textId="77777777" w:rsidR="009D0EE3" w:rsidRDefault="009D0EE3" w:rsidP="009D0EE3"/>
                    <w:p w14:paraId="6EF5A3A4" w14:textId="77777777" w:rsidR="009D0EE3" w:rsidRPr="007621E5" w:rsidRDefault="009D0EE3" w:rsidP="009D0EE3"/>
                  </w:txbxContent>
                </v:textbox>
                <w10:anchorlock/>
              </v:roundrect>
            </w:pict>
          </mc:Fallback>
        </mc:AlternateContent>
      </w:r>
    </w:p>
    <w:p w14:paraId="025E6460" w14:textId="77777777" w:rsidR="009D0EE3" w:rsidRDefault="009D0EE3" w:rsidP="009D0EE3"/>
    <w:p w14:paraId="7A3D6A0C" w14:textId="77777777" w:rsidR="009D0EE3" w:rsidRDefault="009D0EE3">
      <w:pPr>
        <w:spacing w:after="160" w:line="259" w:lineRule="auto"/>
      </w:pPr>
      <w:r>
        <w:br w:type="page"/>
      </w:r>
    </w:p>
    <w:p w14:paraId="211A50E4" w14:textId="77777777" w:rsidR="00030449" w:rsidRDefault="00030449">
      <w:pPr>
        <w:spacing w:after="160" w:line="259" w:lineRule="auto"/>
      </w:pPr>
      <w:r>
        <w:rPr>
          <w:noProof/>
        </w:rPr>
        <w:lastRenderedPageBreak/>
        <w:drawing>
          <wp:anchor distT="0" distB="0" distL="114300" distR="114300" simplePos="0" relativeHeight="251794432" behindDoc="0" locked="0" layoutInCell="1" allowOverlap="1" wp14:anchorId="215ECE21" wp14:editId="4D167E03">
            <wp:simplePos x="0" y="0"/>
            <wp:positionH relativeFrom="margin">
              <wp:align>center</wp:align>
            </wp:positionH>
            <wp:positionV relativeFrom="margin">
              <wp:align>center</wp:align>
            </wp:positionV>
            <wp:extent cx="4931410" cy="6805295"/>
            <wp:effectExtent l="0" t="0" r="2540" b="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36" cstate="print">
                      <a:extLst>
                        <a:ext uri="{28A0092B-C50C-407E-A947-70E740481C1C}">
                          <a14:useLocalDpi xmlns:a14="http://schemas.microsoft.com/office/drawing/2010/main"/>
                        </a:ext>
                      </a:extLst>
                    </a:blip>
                    <a:stretch>
                      <a:fillRect/>
                    </a:stretch>
                  </pic:blipFill>
                  <pic:spPr>
                    <a:xfrm>
                      <a:off x="0" y="0"/>
                      <a:ext cx="4931410" cy="6805295"/>
                    </a:xfrm>
                    <a:prstGeom prst="rect">
                      <a:avLst/>
                    </a:prstGeom>
                  </pic:spPr>
                </pic:pic>
              </a:graphicData>
            </a:graphic>
            <wp14:sizeRelH relativeFrom="margin">
              <wp14:pctWidth>0</wp14:pctWidth>
            </wp14:sizeRelH>
            <wp14:sizeRelV relativeFrom="margin">
              <wp14:pctHeight>0</wp14:pctHeight>
            </wp14:sizeRelV>
          </wp:anchor>
        </w:drawing>
      </w:r>
      <w:r>
        <w:br w:type="page"/>
      </w:r>
    </w:p>
    <w:tbl>
      <w:tblPr>
        <w:tblStyle w:val="Tabelgitter-lys"/>
        <w:tblpPr w:vertAnchor="page" w:tblpY="153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AE63AE" w14:paraId="0AE8B6B8" w14:textId="77777777" w:rsidTr="00CD05D9">
        <w:trPr>
          <w:trHeight w:val="5952"/>
        </w:trPr>
        <w:tc>
          <w:tcPr>
            <w:tcW w:w="9356" w:type="dxa"/>
          </w:tcPr>
          <w:p w14:paraId="099DEF0F" w14:textId="77777777" w:rsidR="00AE63AE" w:rsidRDefault="00AE63AE" w:rsidP="00CD05D9">
            <w:pPr>
              <w:pStyle w:val="Intro"/>
              <w:jc w:val="center"/>
            </w:pPr>
          </w:p>
        </w:tc>
      </w:tr>
      <w:tr w:rsidR="00AE63AE" w14:paraId="082DA812" w14:textId="77777777" w:rsidTr="00CD05D9">
        <w:trPr>
          <w:trHeight w:hRule="exact" w:val="3118"/>
        </w:trPr>
        <w:tc>
          <w:tcPr>
            <w:tcW w:w="9356" w:type="dxa"/>
          </w:tcPr>
          <w:p w14:paraId="1CB66106" w14:textId="77777777" w:rsidR="00AE63AE" w:rsidRPr="00B670EA" w:rsidRDefault="00AE63AE" w:rsidP="00CD05D9">
            <w:pPr>
              <w:pStyle w:val="Lektion"/>
              <w:rPr>
                <w:rFonts w:eastAsiaTheme="minorHAnsi" w:cstheme="minorBidi"/>
                <w:b w:val="0"/>
                <w:sz w:val="36"/>
                <w:szCs w:val="36"/>
              </w:rPr>
            </w:pPr>
            <w:r w:rsidRPr="00BF3D1F">
              <w:rPr>
                <w:rFonts w:eastAsiaTheme="minorHAnsi" w:cstheme="minorBidi"/>
                <w:b w:val="0"/>
                <w:sz w:val="36"/>
                <w:szCs w:val="36"/>
              </w:rPr>
              <w:t>Fjerde</w:t>
            </w:r>
            <w:r w:rsidRPr="00B670EA">
              <w:rPr>
                <w:rFonts w:eastAsiaTheme="minorHAnsi" w:cstheme="minorBidi"/>
                <w:b w:val="0"/>
                <w:sz w:val="36"/>
                <w:szCs w:val="36"/>
              </w:rPr>
              <w:t xml:space="preserve"> lektion:</w:t>
            </w:r>
          </w:p>
          <w:p w14:paraId="1BB4F527" w14:textId="77777777" w:rsidR="00AE63AE" w:rsidRPr="005743B3" w:rsidRDefault="00AE63AE" w:rsidP="00CD05D9">
            <w:pPr>
              <w:pStyle w:val="Lektion"/>
            </w:pPr>
            <w:r w:rsidRPr="00BF3D1F">
              <w:rPr>
                <w:rFonts w:eastAsiaTheme="minorHAnsi"/>
              </w:rPr>
              <w:t>Læg mærke til goder i samfundet</w:t>
            </w:r>
          </w:p>
        </w:tc>
      </w:tr>
    </w:tbl>
    <w:p w14:paraId="5A957847" w14:textId="77777777" w:rsidR="00AE63AE" w:rsidRDefault="00AE63AE">
      <w:pPr>
        <w:spacing w:after="160" w:line="259" w:lineRule="auto"/>
      </w:pPr>
      <w:r>
        <w:rPr>
          <w:noProof/>
        </w:rPr>
        <w:drawing>
          <wp:anchor distT="0" distB="0" distL="114300" distR="114300" simplePos="0" relativeHeight="251796480" behindDoc="1" locked="0" layoutInCell="1" allowOverlap="1" wp14:anchorId="72ED1181" wp14:editId="0BC56898">
            <wp:simplePos x="0" y="0"/>
            <wp:positionH relativeFrom="page">
              <wp:align>left</wp:align>
            </wp:positionH>
            <wp:positionV relativeFrom="page">
              <wp:align>top</wp:align>
            </wp:positionV>
            <wp:extent cx="7559675" cy="10663311"/>
            <wp:effectExtent l="0" t="0" r="3175" b="508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37" cstate="print">
                      <a:extLst>
                        <a:ext uri="{28A0092B-C50C-407E-A947-70E740481C1C}">
                          <a14:useLocalDpi xmlns:a14="http://schemas.microsoft.com/office/drawing/2010/main"/>
                        </a:ext>
                      </a:extLst>
                    </a:blip>
                    <a:stretch>
                      <a:fillRect/>
                    </a:stretch>
                  </pic:blipFill>
                  <pic:spPr>
                    <a:xfrm>
                      <a:off x="0" y="0"/>
                      <a:ext cx="7560970" cy="10665138"/>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3342F69" w14:textId="77777777" w:rsidR="00277CE2" w:rsidRDefault="00277CE2" w:rsidP="006939A6">
      <w:pPr>
        <w:pStyle w:val="Overskrift1"/>
      </w:pPr>
      <w:r w:rsidRPr="00277CE2">
        <w:lastRenderedPageBreak/>
        <w:t>Øvelse 9: Er vi nogle brokkehoveder?</w:t>
      </w:r>
    </w:p>
    <w:p w14:paraId="740B8D08" w14:textId="77777777" w:rsidR="00277CE2" w:rsidRDefault="00277CE2" w:rsidP="00277CE2">
      <w:r>
        <w:rPr>
          <w:noProof/>
        </w:rPr>
        <mc:AlternateContent>
          <mc:Choice Requires="wps">
            <w:drawing>
              <wp:inline distT="0" distB="0" distL="0" distR="0" wp14:anchorId="2F4A43E5" wp14:editId="4F1B7644">
                <wp:extent cx="6264000" cy="3757312"/>
                <wp:effectExtent l="0" t="0" r="3810" b="0"/>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1C032404" w14:textId="77777777" w:rsidR="00277CE2" w:rsidRDefault="00277CE2" w:rsidP="00277CE2">
                            <w:pPr>
                              <w:pStyle w:val="Overskrift2"/>
                            </w:pPr>
                            <w:r w:rsidRPr="00277CE2">
                              <w:t>Snak med din gruppe, om det er rigtigt, at</w:t>
                            </w:r>
                          </w:p>
                          <w:p w14:paraId="3F896ECA" w14:textId="77777777" w:rsidR="00277CE2" w:rsidRDefault="00277CE2" w:rsidP="00277CE2">
                            <w:pPr>
                              <w:pStyle w:val="Strretekst"/>
                              <w:rPr>
                                <w:b/>
                                <w:bCs/>
                              </w:rPr>
                            </w:pPr>
                            <w:r w:rsidRPr="00277CE2">
                              <w:rPr>
                                <w:b/>
                                <w:bCs/>
                              </w:rPr>
                              <w:t>“vi bliver mere og mere utilfredse, desto bedre vi får det.”</w:t>
                            </w:r>
                          </w:p>
                          <w:p w14:paraId="166C2436" w14:textId="77777777" w:rsidR="00277CE2" w:rsidRPr="00277CE2" w:rsidRDefault="00277CE2" w:rsidP="00277CE2"/>
                          <w:p w14:paraId="4DB5E383" w14:textId="77777777" w:rsidR="00277CE2" w:rsidRPr="00277CE2" w:rsidRDefault="00277CE2" w:rsidP="00577A7F">
                            <w:pPr>
                              <w:pStyle w:val="Opstilling-punkttegn"/>
                            </w:pPr>
                            <w:r w:rsidRPr="00277CE2">
                              <w:t>• Hvis ja, hvordan kan det være, at det er sådan?</w:t>
                            </w:r>
                          </w:p>
                          <w:p w14:paraId="55E605C2" w14:textId="77777777" w:rsidR="00277CE2" w:rsidRPr="00277CE2" w:rsidRDefault="00277CE2" w:rsidP="00577A7F">
                            <w:pPr>
                              <w:pStyle w:val="Opstilling-punkttegn"/>
                            </w:pPr>
                            <w:r w:rsidRPr="00277CE2">
                              <w:t>• Hvis ikke I synes, at det er rigtigt, så find gode grunde til, at det ikke er rigtigt.</w:t>
                            </w:r>
                          </w:p>
                        </w:txbxContent>
                      </wps:txbx>
                      <wps:bodyPr rot="0" vert="horz" wrap="square" lIns="396000" tIns="180000" rIns="396000" bIns="360000" anchor="t" anchorCtr="0">
                        <a:spAutoFit/>
                      </wps:bodyPr>
                    </wps:wsp>
                  </a:graphicData>
                </a:graphic>
              </wp:inline>
            </w:drawing>
          </mc:Choice>
          <mc:Fallback>
            <w:pict>
              <v:roundrect w14:anchorId="2F4A43E5" id="_x0000_s1057"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" fillcolor="white [3212]" stroked="f">
                <v:stroke joinstyle="miter"/>
                <v:textbox style="mso-fit-shape-to-text:t" inset="11mm,5mm,11mm,10mm">
                  <w:txbxContent>
                    <w:p w14:paraId="1C032404" w14:textId="77777777" w:rsidR="00277CE2" w:rsidRDefault="00277CE2" w:rsidP="00277CE2">
                      <w:pPr>
                        <w:pStyle w:val="Overskrift2"/>
                      </w:pPr>
                      <w:r w:rsidRPr="00277CE2">
                        <w:t>Snak med din gruppe, om det er rigtigt, at</w:t>
                      </w:r>
                    </w:p>
                    <w:p w14:paraId="3F896ECA" w14:textId="77777777" w:rsidR="00277CE2" w:rsidRDefault="00277CE2" w:rsidP="00277CE2">
                      <w:pPr>
                        <w:pStyle w:val="Strretekst"/>
                        <w:rPr>
                          <w:b/>
                          <w:bCs/>
                        </w:rPr>
                      </w:pPr>
                      <w:r w:rsidRPr="00277CE2">
                        <w:rPr>
                          <w:b/>
                          <w:bCs/>
                        </w:rPr>
                        <w:t>“vi bliver mere og mere utilfredse, desto bedre vi får det.”</w:t>
                      </w:r>
                    </w:p>
                    <w:p w14:paraId="166C2436" w14:textId="77777777" w:rsidR="00277CE2" w:rsidRPr="00277CE2" w:rsidRDefault="00277CE2" w:rsidP="00277CE2"/>
                    <w:p w14:paraId="4DB5E383" w14:textId="77777777" w:rsidR="00277CE2" w:rsidRPr="00277CE2" w:rsidRDefault="00277CE2" w:rsidP="00577A7F">
                      <w:pPr>
                        <w:pStyle w:val="Opstilling-punkttegn"/>
                      </w:pPr>
                      <w:r w:rsidRPr="00277CE2">
                        <w:t>• Hvis ja, hvordan kan det være, at det er sådan?</w:t>
                      </w:r>
                    </w:p>
                    <w:p w14:paraId="55E605C2" w14:textId="77777777" w:rsidR="00277CE2" w:rsidRPr="00277CE2" w:rsidRDefault="00277CE2" w:rsidP="00577A7F">
                      <w:pPr>
                        <w:pStyle w:val="Opstilling-punkttegn"/>
                      </w:pPr>
                      <w:r w:rsidRPr="00277CE2">
                        <w:t>• Hvis ikke I synes, at det er rigtigt, så find gode grunde til, at det ikke er rigtigt.</w:t>
                      </w:r>
                    </w:p>
                  </w:txbxContent>
                </v:textbox>
                <w10:anchorlock/>
              </v:roundrect>
            </w:pict>
          </mc:Fallback>
        </mc:AlternateContent>
      </w:r>
    </w:p>
    <w:p w14:paraId="7A2E6D74" w14:textId="77777777" w:rsidR="00277CE2" w:rsidRDefault="00277CE2" w:rsidP="00277CE2"/>
    <w:p w14:paraId="6229FD97" w14:textId="77777777" w:rsidR="00F47C9A" w:rsidRDefault="00F47C9A" w:rsidP="00277CE2"/>
    <w:p w14:paraId="7FF26CD5" w14:textId="77777777" w:rsidR="00277CE2" w:rsidRDefault="00F47C9A" w:rsidP="00F47C9A">
      <w:pPr>
        <w:pStyle w:val="Overskrift1"/>
      </w:pPr>
      <w:r w:rsidRPr="00F47C9A">
        <w:t>Øvelse 10: Find på grunde til at være taknemmelig for at bo i Danmark</w:t>
      </w:r>
    </w:p>
    <w:p w14:paraId="12462590" w14:textId="77777777" w:rsidR="00277CE2" w:rsidRDefault="00F47C9A" w:rsidP="00F43411">
      <w:pPr>
        <w:pStyle w:val="Overskrift2"/>
        <w:ind w:left="624"/>
      </w:pPr>
      <w:r w:rsidRPr="00F47C9A">
        <w:t>Færdiggør sammen med din gruppe så mange sætninger som muligt på fem minutter.</w:t>
      </w:r>
    </w:p>
    <w:p w14:paraId="281BB44B" w14:textId="77777777" w:rsidR="00F47C9A" w:rsidRDefault="00934E84" w:rsidP="00277CE2">
      <w:r>
        <w:rPr>
          <w:noProof/>
        </w:rPr>
        <w:drawing>
          <wp:anchor distT="0" distB="0" distL="114300" distR="114300" simplePos="0" relativeHeight="251798528" behindDoc="0" locked="0" layoutInCell="1" allowOverlap="1" wp14:anchorId="6B94F2E1" wp14:editId="4C369C52">
            <wp:simplePos x="0" y="0"/>
            <wp:positionH relativeFrom="leftMargin">
              <wp:posOffset>378362</wp:posOffset>
            </wp:positionH>
            <wp:positionV relativeFrom="paragraph">
              <wp:posOffset>295910</wp:posOffset>
            </wp:positionV>
            <wp:extent cx="465638" cy="640853"/>
            <wp:effectExtent l="0" t="0" r="0" b="698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32" cstate="print">
                      <a:extLst>
                        <a:ext uri="{28A0092B-C50C-407E-A947-70E740481C1C}">
                          <a14:useLocalDpi xmlns:a14="http://schemas.microsoft.com/office/drawing/2010/main"/>
                        </a:ext>
                      </a:extLst>
                    </a:blip>
                    <a:stretch>
                      <a:fillRect/>
                    </a:stretch>
                  </pic:blipFill>
                  <pic:spPr>
                    <a:xfrm>
                      <a:off x="0" y="0"/>
                      <a:ext cx="465638" cy="640853"/>
                    </a:xfrm>
                    <a:prstGeom prst="rect">
                      <a:avLst/>
                    </a:prstGeom>
                  </pic:spPr>
                </pic:pic>
              </a:graphicData>
            </a:graphic>
            <wp14:sizeRelH relativeFrom="margin">
              <wp14:pctWidth>0</wp14:pctWidth>
            </wp14:sizeRelH>
            <wp14:sizeRelV relativeFrom="margin">
              <wp14:pctHeight>0</wp14:pctHeight>
            </wp14:sizeRelV>
          </wp:anchor>
        </w:drawing>
      </w:r>
      <w:r w:rsidR="00F47C9A">
        <w:rPr>
          <w:noProof/>
        </w:rPr>
        <mc:AlternateContent>
          <mc:Choice Requires="wps">
            <w:drawing>
              <wp:inline distT="0" distB="0" distL="0" distR="0" wp14:anchorId="6617D5EC" wp14:editId="3B769A4C">
                <wp:extent cx="6264000" cy="3757312"/>
                <wp:effectExtent l="0" t="0" r="3810" b="0"/>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3463D308" w14:textId="77777777" w:rsidR="00F47C9A" w:rsidRDefault="00F47C9A" w:rsidP="00F47C9A">
                            <w:pPr>
                              <w:pStyle w:val="Overskrift2"/>
                            </w:pPr>
                            <w:r w:rsidRPr="005909AA">
                              <w:t>Man kan vise andre sin taknemmelighed ved at ...</w:t>
                            </w:r>
                          </w:p>
                          <w:p w14:paraId="74A3BC22" w14:textId="77777777" w:rsidR="00F47C9A" w:rsidRDefault="00F47C9A" w:rsidP="00F47C9A">
                            <w:pPr>
                              <w:pStyle w:val="Brdtekst"/>
                            </w:pPr>
                          </w:p>
                          <w:p w14:paraId="48756993" w14:textId="77777777" w:rsidR="00F47C9A" w:rsidRDefault="00F47C9A" w:rsidP="00F47C9A"/>
                          <w:p w14:paraId="5B6004BE" w14:textId="77777777" w:rsidR="00F47C9A" w:rsidRDefault="00F47C9A" w:rsidP="00F47C9A">
                            <w:pPr>
                              <w:pStyle w:val="Overskrift2"/>
                            </w:pPr>
                            <w:r w:rsidRPr="005909AA">
                              <w:t>Man kan vise andre sin taknemmelighed ved at ...</w:t>
                            </w:r>
                          </w:p>
                          <w:p w14:paraId="0DA2CCC9" w14:textId="77777777" w:rsidR="00F47C9A" w:rsidRDefault="00F47C9A" w:rsidP="00F47C9A">
                            <w:pPr>
                              <w:pStyle w:val="Brdtekst"/>
                            </w:pPr>
                          </w:p>
                          <w:p w14:paraId="3996F3BE" w14:textId="77777777" w:rsidR="00F47C9A" w:rsidRDefault="00F47C9A" w:rsidP="00F47C9A"/>
                          <w:p w14:paraId="6F1186C1" w14:textId="77777777" w:rsidR="00F47C9A" w:rsidRDefault="00F47C9A" w:rsidP="00F47C9A">
                            <w:pPr>
                              <w:pStyle w:val="Overskrift2"/>
                            </w:pPr>
                            <w:r w:rsidRPr="005909AA">
                              <w:t>Man kan vise andre sin taknemmelighed ved at ...</w:t>
                            </w:r>
                          </w:p>
                          <w:p w14:paraId="0E6B85F0" w14:textId="77777777" w:rsidR="00F47C9A" w:rsidRDefault="00F47C9A" w:rsidP="00F47C9A">
                            <w:pPr>
                              <w:pStyle w:val="Brdtekst"/>
                            </w:pPr>
                          </w:p>
                          <w:p w14:paraId="4DFE0A59" w14:textId="77777777" w:rsidR="00F47C9A" w:rsidRPr="006B6FFE" w:rsidRDefault="00F47C9A" w:rsidP="00F47C9A"/>
                        </w:txbxContent>
                      </wps:txbx>
                      <wps:bodyPr rot="0" vert="horz" wrap="square" lIns="396000" tIns="180000" rIns="396000" bIns="360000" anchor="t" anchorCtr="0">
                        <a:spAutoFit/>
                      </wps:bodyPr>
                    </wps:wsp>
                  </a:graphicData>
                </a:graphic>
              </wp:inline>
            </w:drawing>
          </mc:Choice>
          <mc:Fallback>
            <w:pict>
              <v:roundrect w14:anchorId="6617D5EC" id="_x0000_s1058"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" fillcolor="white [3212]" stroked="f">
                <v:stroke joinstyle="miter"/>
                <v:textbox style="mso-fit-shape-to-text:t" inset="11mm,5mm,11mm,10mm">
                  <w:txbxContent>
                    <w:p w14:paraId="3463D308" w14:textId="77777777" w:rsidR="00F47C9A" w:rsidRDefault="00F47C9A" w:rsidP="00F47C9A">
                      <w:pPr>
                        <w:pStyle w:val="Overskrift2"/>
                      </w:pPr>
                      <w:r w:rsidRPr="005909AA">
                        <w:t>Man kan vise andre sin taknemmelighed ved at ...</w:t>
                      </w:r>
                    </w:p>
                    <w:p w14:paraId="74A3BC22" w14:textId="77777777" w:rsidR="00F47C9A" w:rsidRDefault="00F47C9A" w:rsidP="00F47C9A">
                      <w:pPr>
                        <w:pStyle w:val="Brdtekst"/>
                      </w:pPr>
                    </w:p>
                    <w:p w14:paraId="48756993" w14:textId="77777777" w:rsidR="00F47C9A" w:rsidRDefault="00F47C9A" w:rsidP="00F47C9A"/>
                    <w:p w14:paraId="5B6004BE" w14:textId="77777777" w:rsidR="00F47C9A" w:rsidRDefault="00F47C9A" w:rsidP="00F47C9A">
                      <w:pPr>
                        <w:pStyle w:val="Overskrift2"/>
                      </w:pPr>
                      <w:r w:rsidRPr="005909AA">
                        <w:t>Man kan vise andre sin taknemmelighed ved at ...</w:t>
                      </w:r>
                    </w:p>
                    <w:p w14:paraId="0DA2CCC9" w14:textId="77777777" w:rsidR="00F47C9A" w:rsidRDefault="00F47C9A" w:rsidP="00F47C9A">
                      <w:pPr>
                        <w:pStyle w:val="Brdtekst"/>
                      </w:pPr>
                    </w:p>
                    <w:p w14:paraId="3996F3BE" w14:textId="77777777" w:rsidR="00F47C9A" w:rsidRDefault="00F47C9A" w:rsidP="00F47C9A"/>
                    <w:p w14:paraId="6F1186C1" w14:textId="77777777" w:rsidR="00F47C9A" w:rsidRDefault="00F47C9A" w:rsidP="00F47C9A">
                      <w:pPr>
                        <w:pStyle w:val="Overskrift2"/>
                      </w:pPr>
                      <w:r w:rsidRPr="005909AA">
                        <w:t>Man kan vise andre sin taknemmelighed ved at ...</w:t>
                      </w:r>
                    </w:p>
                    <w:p w14:paraId="0E6B85F0" w14:textId="77777777" w:rsidR="00F47C9A" w:rsidRDefault="00F47C9A" w:rsidP="00F47C9A">
                      <w:pPr>
                        <w:pStyle w:val="Brdtekst"/>
                      </w:pPr>
                    </w:p>
                    <w:p w14:paraId="4DFE0A59" w14:textId="77777777" w:rsidR="00F47C9A" w:rsidRPr="006B6FFE" w:rsidRDefault="00F47C9A" w:rsidP="00F47C9A"/>
                  </w:txbxContent>
                </v:textbox>
                <w10:anchorlock/>
              </v:roundrect>
            </w:pict>
          </mc:Fallback>
        </mc:AlternateContent>
      </w:r>
    </w:p>
    <w:p w14:paraId="49E076D0" w14:textId="77777777" w:rsidR="00934E84" w:rsidRDefault="007E1582" w:rsidP="00277CE2">
      <w:r>
        <w:rPr>
          <w:noProof/>
        </w:rPr>
        <w:lastRenderedPageBreak/>
        <mc:AlternateContent>
          <mc:Choice Requires="wps">
            <w:drawing>
              <wp:inline distT="0" distB="0" distL="0" distR="0" wp14:anchorId="500A2E19" wp14:editId="319762C7">
                <wp:extent cx="6264000" cy="3757312"/>
                <wp:effectExtent l="0" t="0" r="3810" b="0"/>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18CAB9EC" w14:textId="77777777" w:rsidR="007E1582" w:rsidRDefault="007E1582" w:rsidP="007E1582">
                            <w:pPr>
                              <w:pStyle w:val="Overskrift2"/>
                            </w:pPr>
                            <w:r w:rsidRPr="005909AA">
                              <w:t>Man kan vise andre sin taknemmelighed ved at ...</w:t>
                            </w:r>
                          </w:p>
                          <w:p w14:paraId="344B5DAA" w14:textId="77777777" w:rsidR="007E1582" w:rsidRDefault="007E1582" w:rsidP="007E1582">
                            <w:pPr>
                              <w:pStyle w:val="Brdtekst"/>
                            </w:pPr>
                          </w:p>
                          <w:p w14:paraId="4A550ECF" w14:textId="77777777" w:rsidR="007E1582" w:rsidRDefault="007E1582" w:rsidP="007E1582"/>
                          <w:p w14:paraId="3C26030D" w14:textId="77777777" w:rsidR="007E1582" w:rsidRDefault="007E1582" w:rsidP="007E1582">
                            <w:pPr>
                              <w:pStyle w:val="Overskrift2"/>
                            </w:pPr>
                            <w:r w:rsidRPr="005909AA">
                              <w:t>Man kan vise andre sin taknemmelighed ved at ...</w:t>
                            </w:r>
                          </w:p>
                          <w:p w14:paraId="194FDA20" w14:textId="77777777" w:rsidR="007E1582" w:rsidRDefault="007E1582" w:rsidP="007E1582">
                            <w:pPr>
                              <w:pStyle w:val="Brdtekst"/>
                            </w:pPr>
                          </w:p>
                          <w:p w14:paraId="276FAD48" w14:textId="77777777" w:rsidR="007E1582" w:rsidRDefault="007E1582" w:rsidP="007E1582"/>
                          <w:p w14:paraId="02576AB8" w14:textId="77777777" w:rsidR="007E1582" w:rsidRDefault="007E1582" w:rsidP="007E1582">
                            <w:pPr>
                              <w:pStyle w:val="Overskrift2"/>
                            </w:pPr>
                            <w:r w:rsidRPr="005909AA">
                              <w:t>Man kan vise andre sin taknemmelighed ved at ...</w:t>
                            </w:r>
                          </w:p>
                          <w:p w14:paraId="6EA5B3DD" w14:textId="77777777" w:rsidR="007E1582" w:rsidRDefault="007E1582" w:rsidP="007E1582">
                            <w:pPr>
                              <w:pStyle w:val="Brdtekst"/>
                            </w:pPr>
                          </w:p>
                          <w:p w14:paraId="65F206C4" w14:textId="77777777" w:rsidR="007E1582" w:rsidRDefault="007E1582" w:rsidP="007E1582"/>
                          <w:p w14:paraId="10FA8A1D" w14:textId="77777777" w:rsidR="007E1582" w:rsidRDefault="007E1582" w:rsidP="007E1582">
                            <w:pPr>
                              <w:pStyle w:val="Overskrift2"/>
                            </w:pPr>
                            <w:r w:rsidRPr="005909AA">
                              <w:t>Man kan vise andre sin taknemmelighed ved at ...</w:t>
                            </w:r>
                          </w:p>
                          <w:p w14:paraId="76912624" w14:textId="77777777" w:rsidR="007E1582" w:rsidRDefault="007E1582" w:rsidP="007E1582">
                            <w:pPr>
                              <w:pStyle w:val="Brdtekst"/>
                            </w:pPr>
                          </w:p>
                          <w:p w14:paraId="39712857" w14:textId="77777777" w:rsidR="00A37070" w:rsidRDefault="00A37070" w:rsidP="00A37070"/>
                          <w:p w14:paraId="452575C9" w14:textId="77777777" w:rsidR="00A37070" w:rsidRDefault="00A37070" w:rsidP="00A37070">
                            <w:pPr>
                              <w:pStyle w:val="Overskrift2"/>
                            </w:pPr>
                            <w:r w:rsidRPr="005909AA">
                              <w:t>Man kan vise andre sin taknemmelighed ved at ...</w:t>
                            </w:r>
                          </w:p>
                          <w:p w14:paraId="4924743D" w14:textId="77777777" w:rsidR="007E1582" w:rsidRDefault="007E1582" w:rsidP="00A37070">
                            <w:pPr>
                              <w:pStyle w:val="Brdtekst"/>
                            </w:pPr>
                          </w:p>
                          <w:p w14:paraId="168C284C" w14:textId="77777777" w:rsidR="00A37070" w:rsidRPr="006B6FFE" w:rsidRDefault="00A37070" w:rsidP="00A37070"/>
                        </w:txbxContent>
                      </wps:txbx>
                      <wps:bodyPr rot="0" vert="horz" wrap="square" lIns="396000" tIns="180000" rIns="396000" bIns="360000" anchor="t" anchorCtr="0">
                        <a:spAutoFit/>
                      </wps:bodyPr>
                    </wps:wsp>
                  </a:graphicData>
                </a:graphic>
              </wp:inline>
            </w:drawing>
          </mc:Choice>
          <mc:Fallback>
            <w:pict>
              <v:roundrect w14:anchorId="500A2E19" id="_x0000_s1059"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" fillcolor="white [3212]" stroked="f">
                <v:stroke joinstyle="miter"/>
                <v:textbox style="mso-fit-shape-to-text:t" inset="11mm,5mm,11mm,10mm">
                  <w:txbxContent>
                    <w:p w14:paraId="18CAB9EC" w14:textId="77777777" w:rsidR="007E1582" w:rsidRDefault="007E1582" w:rsidP="007E1582">
                      <w:pPr>
                        <w:pStyle w:val="Overskrift2"/>
                      </w:pPr>
                      <w:r w:rsidRPr="005909AA">
                        <w:t>Man kan vise andre sin taknemmelighed ved at ...</w:t>
                      </w:r>
                    </w:p>
                    <w:p w14:paraId="344B5DAA" w14:textId="77777777" w:rsidR="007E1582" w:rsidRDefault="007E1582" w:rsidP="007E1582">
                      <w:pPr>
                        <w:pStyle w:val="Brdtekst"/>
                      </w:pPr>
                    </w:p>
                    <w:p w14:paraId="4A550ECF" w14:textId="77777777" w:rsidR="007E1582" w:rsidRDefault="007E1582" w:rsidP="007E1582"/>
                    <w:p w14:paraId="3C26030D" w14:textId="77777777" w:rsidR="007E1582" w:rsidRDefault="007E1582" w:rsidP="007E1582">
                      <w:pPr>
                        <w:pStyle w:val="Overskrift2"/>
                      </w:pPr>
                      <w:r w:rsidRPr="005909AA">
                        <w:t>Man kan vise andre sin taknemmelighed ved at ...</w:t>
                      </w:r>
                    </w:p>
                    <w:p w14:paraId="194FDA20" w14:textId="77777777" w:rsidR="007E1582" w:rsidRDefault="007E1582" w:rsidP="007E1582">
                      <w:pPr>
                        <w:pStyle w:val="Brdtekst"/>
                      </w:pPr>
                    </w:p>
                    <w:p w14:paraId="276FAD48" w14:textId="77777777" w:rsidR="007E1582" w:rsidRDefault="007E1582" w:rsidP="007E1582"/>
                    <w:p w14:paraId="02576AB8" w14:textId="77777777" w:rsidR="007E1582" w:rsidRDefault="007E1582" w:rsidP="007E1582">
                      <w:pPr>
                        <w:pStyle w:val="Overskrift2"/>
                      </w:pPr>
                      <w:r w:rsidRPr="005909AA">
                        <w:t>Man kan vise andre sin taknemmelighed ved at ...</w:t>
                      </w:r>
                    </w:p>
                    <w:p w14:paraId="6EA5B3DD" w14:textId="77777777" w:rsidR="007E1582" w:rsidRDefault="007E1582" w:rsidP="007E1582">
                      <w:pPr>
                        <w:pStyle w:val="Brdtekst"/>
                      </w:pPr>
                    </w:p>
                    <w:p w14:paraId="65F206C4" w14:textId="77777777" w:rsidR="007E1582" w:rsidRDefault="007E1582" w:rsidP="007E1582"/>
                    <w:p w14:paraId="10FA8A1D" w14:textId="77777777" w:rsidR="007E1582" w:rsidRDefault="007E1582" w:rsidP="007E1582">
                      <w:pPr>
                        <w:pStyle w:val="Overskrift2"/>
                      </w:pPr>
                      <w:r w:rsidRPr="005909AA">
                        <w:t>Man kan vise andre sin taknemmelighed ved at ...</w:t>
                      </w:r>
                    </w:p>
                    <w:p w14:paraId="76912624" w14:textId="77777777" w:rsidR="007E1582" w:rsidRDefault="007E1582" w:rsidP="007E1582">
                      <w:pPr>
                        <w:pStyle w:val="Brdtekst"/>
                      </w:pPr>
                    </w:p>
                    <w:p w14:paraId="39712857" w14:textId="77777777" w:rsidR="00A37070" w:rsidRDefault="00A37070" w:rsidP="00A37070"/>
                    <w:p w14:paraId="452575C9" w14:textId="77777777" w:rsidR="00A37070" w:rsidRDefault="00A37070" w:rsidP="00A37070">
                      <w:pPr>
                        <w:pStyle w:val="Overskrift2"/>
                      </w:pPr>
                      <w:r w:rsidRPr="005909AA">
                        <w:t>Man kan vise andre sin taknemmelighed ved at ...</w:t>
                      </w:r>
                    </w:p>
                    <w:p w14:paraId="4924743D" w14:textId="77777777" w:rsidR="007E1582" w:rsidRDefault="007E1582" w:rsidP="00A37070">
                      <w:pPr>
                        <w:pStyle w:val="Brdtekst"/>
                      </w:pPr>
                    </w:p>
                    <w:p w14:paraId="168C284C" w14:textId="77777777" w:rsidR="00A37070" w:rsidRPr="006B6FFE" w:rsidRDefault="00A37070" w:rsidP="00A37070"/>
                  </w:txbxContent>
                </v:textbox>
                <w10:anchorlock/>
              </v:roundrect>
            </w:pict>
          </mc:Fallback>
        </mc:AlternateContent>
      </w:r>
    </w:p>
    <w:p w14:paraId="433AF409" w14:textId="77777777" w:rsidR="007E1582" w:rsidRDefault="007E1582" w:rsidP="00277CE2"/>
    <w:p w14:paraId="47B0DB61" w14:textId="77777777" w:rsidR="007E1582" w:rsidRDefault="007E1582" w:rsidP="00277CE2"/>
    <w:p w14:paraId="66DCF778" w14:textId="77777777" w:rsidR="007E1582" w:rsidRDefault="009A0B0B" w:rsidP="00277CE2">
      <w:r>
        <w:rPr>
          <w:noProof/>
        </w:rPr>
        <w:drawing>
          <wp:anchor distT="0" distB="0" distL="114300" distR="114300" simplePos="0" relativeHeight="251800576" behindDoc="0" locked="0" layoutInCell="1" allowOverlap="1" wp14:anchorId="17B54323" wp14:editId="1FDD5D33">
            <wp:simplePos x="0" y="0"/>
            <wp:positionH relativeFrom="leftMargin">
              <wp:posOffset>407572</wp:posOffset>
            </wp:positionH>
            <wp:positionV relativeFrom="paragraph">
              <wp:posOffset>93198</wp:posOffset>
            </wp:positionV>
            <wp:extent cx="465638" cy="640851"/>
            <wp:effectExtent l="0" t="0" r="0" b="698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33" cstate="print">
                      <a:extLst>
                        <a:ext uri="{28A0092B-C50C-407E-A947-70E740481C1C}">
                          <a14:useLocalDpi xmlns:a14="http://schemas.microsoft.com/office/drawing/2010/main"/>
                        </a:ext>
                      </a:extLst>
                    </a:blip>
                    <a:stretch>
                      <a:fillRect/>
                    </a:stretch>
                  </pic:blipFill>
                  <pic:spPr>
                    <a:xfrm>
                      <a:off x="0" y="0"/>
                      <a:ext cx="465638" cy="640851"/>
                    </a:xfrm>
                    <a:prstGeom prst="rect">
                      <a:avLst/>
                    </a:prstGeom>
                  </pic:spPr>
                </pic:pic>
              </a:graphicData>
            </a:graphic>
            <wp14:sizeRelH relativeFrom="margin">
              <wp14:pctWidth>0</wp14:pctWidth>
            </wp14:sizeRelH>
            <wp14:sizeRelV relativeFrom="margin">
              <wp14:pctHeight>0</wp14:pctHeight>
            </wp14:sizeRelV>
          </wp:anchor>
        </w:drawing>
      </w:r>
      <w:r w:rsidR="007E1582">
        <w:rPr>
          <w:noProof/>
        </w:rPr>
        <mc:AlternateContent>
          <mc:Choice Requires="wps">
            <w:drawing>
              <wp:inline distT="0" distB="0" distL="0" distR="0" wp14:anchorId="0A4D2BF2" wp14:editId="4D9BA227">
                <wp:extent cx="6264000" cy="3757312"/>
                <wp:effectExtent l="0" t="0" r="3810" b="0"/>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0C0FFDB1" w14:textId="77777777" w:rsidR="007E1582" w:rsidRPr="007621E5" w:rsidRDefault="007E1582" w:rsidP="007E1582">
                            <w:pPr>
                              <w:pStyle w:val="Strretekst"/>
                            </w:pPr>
                            <w:r w:rsidRPr="007E1582">
                              <w:t>Sæt kryds ved de tre sætninger ovenover, der er vigtigst for dig.</w:t>
                            </w:r>
                          </w:p>
                        </w:txbxContent>
                      </wps:txbx>
                      <wps:bodyPr rot="0" vert="horz" wrap="square" lIns="396000" tIns="180000" rIns="396000" bIns="180000" anchor="t" anchorCtr="0">
                        <a:spAutoFit/>
                      </wps:bodyPr>
                    </wps:wsp>
                  </a:graphicData>
                </a:graphic>
              </wp:inline>
            </w:drawing>
          </mc:Choice>
          <mc:Fallback>
            <w:pict>
              <v:roundrect w14:anchorId="0A4D2BF2" id="Text Box 210" o:spid="_x0000_s1060"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" fillcolor="white [3212]" stroked="f">
                <v:stroke joinstyle="miter"/>
                <v:textbox style="mso-fit-shape-to-text:t" inset="11mm,5mm,11mm,5mm">
                  <w:txbxContent>
                    <w:p w14:paraId="0C0FFDB1" w14:textId="77777777" w:rsidR="007E1582" w:rsidRPr="007621E5" w:rsidRDefault="007E1582" w:rsidP="007E1582">
                      <w:pPr>
                        <w:pStyle w:val="Strretekst"/>
                      </w:pPr>
                      <w:r w:rsidRPr="007E1582">
                        <w:t>Sæt kryds ved de tre sætninger ovenover, der er vigtigst for dig.</w:t>
                      </w:r>
                    </w:p>
                  </w:txbxContent>
                </v:textbox>
                <w10:anchorlock/>
              </v:roundrect>
            </w:pict>
          </mc:Fallback>
        </mc:AlternateContent>
      </w:r>
    </w:p>
    <w:p w14:paraId="460EB1A0" w14:textId="77777777" w:rsidR="00CA1803" w:rsidRDefault="00CA1803" w:rsidP="00277CE2"/>
    <w:p w14:paraId="3CC12AB5" w14:textId="77777777" w:rsidR="00CA1803" w:rsidRDefault="00C7215B" w:rsidP="00277CE2">
      <w:r>
        <w:rPr>
          <w:noProof/>
        </w:rPr>
        <w:drawing>
          <wp:anchor distT="0" distB="0" distL="114300" distR="114300" simplePos="0" relativeHeight="251802624" behindDoc="0" locked="0" layoutInCell="1" allowOverlap="1" wp14:anchorId="66A897B2" wp14:editId="6CD06639">
            <wp:simplePos x="0" y="0"/>
            <wp:positionH relativeFrom="leftMargin">
              <wp:posOffset>407670</wp:posOffset>
            </wp:positionH>
            <wp:positionV relativeFrom="paragraph">
              <wp:posOffset>284480</wp:posOffset>
            </wp:positionV>
            <wp:extent cx="465638" cy="640851"/>
            <wp:effectExtent l="0" t="0" r="0" b="698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38" cstate="print">
                      <a:extLst>
                        <a:ext uri="{28A0092B-C50C-407E-A947-70E740481C1C}">
                          <a14:useLocalDpi xmlns:a14="http://schemas.microsoft.com/office/drawing/2010/main"/>
                        </a:ext>
                      </a:extLst>
                    </a:blip>
                    <a:stretch>
                      <a:fillRect/>
                    </a:stretch>
                  </pic:blipFill>
                  <pic:spPr>
                    <a:xfrm>
                      <a:off x="0" y="0"/>
                      <a:ext cx="465638" cy="640851"/>
                    </a:xfrm>
                    <a:prstGeom prst="rect">
                      <a:avLst/>
                    </a:prstGeom>
                  </pic:spPr>
                </pic:pic>
              </a:graphicData>
            </a:graphic>
            <wp14:sizeRelH relativeFrom="margin">
              <wp14:pctWidth>0</wp14:pctWidth>
            </wp14:sizeRelH>
            <wp14:sizeRelV relativeFrom="margin">
              <wp14:pctHeight>0</wp14:pctHeight>
            </wp14:sizeRelV>
          </wp:anchor>
        </w:drawing>
      </w:r>
      <w:r w:rsidR="00CA1803">
        <w:rPr>
          <w:noProof/>
        </w:rPr>
        <mc:AlternateContent>
          <mc:Choice Requires="wps">
            <w:drawing>
              <wp:inline distT="0" distB="0" distL="0" distR="0" wp14:anchorId="11EE7B64" wp14:editId="0500675A">
                <wp:extent cx="6264000" cy="3757312"/>
                <wp:effectExtent l="0" t="0" r="3810" b="0"/>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5730BBB1" w14:textId="77777777" w:rsidR="00A50265" w:rsidRDefault="00A50265" w:rsidP="00A50265">
                            <w:pPr>
                              <w:pStyle w:val="Strretekst"/>
                            </w:pPr>
                            <w:r>
                              <w:t>Snak med din gruppe om:</w:t>
                            </w:r>
                          </w:p>
                          <w:p w14:paraId="039D6326" w14:textId="77777777" w:rsidR="00A50265" w:rsidRDefault="00A50265" w:rsidP="00577A7F">
                            <w:pPr>
                              <w:pStyle w:val="Opstilling-punkttegn"/>
                            </w:pPr>
                            <w:r>
                              <w:t>Hvilke sætninger I satte kryds ved.</w:t>
                            </w:r>
                          </w:p>
                          <w:p w14:paraId="47F16738" w14:textId="77777777" w:rsidR="00A50265" w:rsidRPr="00A50265" w:rsidRDefault="00A50265" w:rsidP="00577A7F">
                            <w:pPr>
                              <w:pStyle w:val="Opstilling-punkttegn"/>
                            </w:pPr>
                            <w:r>
                              <w:t xml:space="preserve"> Hvorfor de her tre ting er særligt værdifulde for jer.</w:t>
                            </w:r>
                          </w:p>
                        </w:txbxContent>
                      </wps:txbx>
                      <wps:bodyPr rot="0" vert="horz" wrap="square" lIns="396000" tIns="180000" rIns="396000" bIns="360000" anchor="t" anchorCtr="0">
                        <a:spAutoFit/>
                      </wps:bodyPr>
                    </wps:wsp>
                  </a:graphicData>
                </a:graphic>
              </wp:inline>
            </w:drawing>
          </mc:Choice>
          <mc:Fallback>
            <w:pict>
              <v:roundrect w14:anchorId="11EE7B64" id="_x0000_s1061"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" fillcolor="white [3212]" stroked="f">
                <v:stroke joinstyle="miter"/>
                <v:textbox style="mso-fit-shape-to-text:t" inset="11mm,5mm,11mm,10mm">
                  <w:txbxContent>
                    <w:p w14:paraId="5730BBB1" w14:textId="77777777" w:rsidR="00A50265" w:rsidRDefault="00A50265" w:rsidP="00A50265">
                      <w:pPr>
                        <w:pStyle w:val="Strretekst"/>
                      </w:pPr>
                      <w:r>
                        <w:t>Snak med din gruppe om:</w:t>
                      </w:r>
                    </w:p>
                    <w:p w14:paraId="039D6326" w14:textId="77777777" w:rsidR="00A50265" w:rsidRDefault="00A50265" w:rsidP="00577A7F">
                      <w:pPr>
                        <w:pStyle w:val="Opstilling-punkttegn"/>
                      </w:pPr>
                      <w:r>
                        <w:t>Hvilke sætninger I satte kryds ved.</w:t>
                      </w:r>
                    </w:p>
                    <w:p w14:paraId="47F16738" w14:textId="77777777" w:rsidR="00A50265" w:rsidRPr="00A50265" w:rsidRDefault="00A50265" w:rsidP="00577A7F">
                      <w:pPr>
                        <w:pStyle w:val="Opstilling-punkttegn"/>
                      </w:pPr>
                      <w:r>
                        <w:t xml:space="preserve"> Hvorfor de her tre ting er særligt værdifulde for jer.</w:t>
                      </w:r>
                    </w:p>
                  </w:txbxContent>
                </v:textbox>
                <w10:anchorlock/>
              </v:roundrect>
            </w:pict>
          </mc:Fallback>
        </mc:AlternateContent>
      </w:r>
    </w:p>
    <w:p w14:paraId="59902497" w14:textId="77777777" w:rsidR="007A1ED1" w:rsidRDefault="007A1ED1" w:rsidP="00277CE2"/>
    <w:p w14:paraId="09D88F99" w14:textId="77777777" w:rsidR="007A1ED1" w:rsidRDefault="007A1ED1" w:rsidP="00277CE2"/>
    <w:p w14:paraId="540992C8" w14:textId="77777777" w:rsidR="007A1ED1" w:rsidRDefault="007A1ED1" w:rsidP="007A1ED1">
      <w:pPr>
        <w:pStyle w:val="Overskrift1"/>
      </w:pPr>
      <w:r>
        <w:lastRenderedPageBreak/>
        <w:t>Øvelse 11: Forestil dig, at værdifulde goder forsvandt med et trylleslag</w:t>
      </w:r>
    </w:p>
    <w:p w14:paraId="0E50F753" w14:textId="77777777" w:rsidR="00EB611D" w:rsidRDefault="00EB611D" w:rsidP="00EB611D">
      <w:r>
        <w:rPr>
          <w:noProof/>
        </w:rPr>
        <mc:AlternateContent>
          <mc:Choice Requires="wps">
            <w:drawing>
              <wp:inline distT="0" distB="0" distL="0" distR="0" wp14:anchorId="7B8987C3" wp14:editId="662A3A26">
                <wp:extent cx="6264000" cy="3757312"/>
                <wp:effectExtent l="0" t="0" r="3810" b="0"/>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29578D72" w14:textId="77777777" w:rsidR="00EB611D" w:rsidRDefault="00EB611D" w:rsidP="00DD1E1A">
                            <w:pPr>
                              <w:pStyle w:val="Overskrift2"/>
                            </w:pPr>
                            <w:r>
                              <w:t>Snak med din gruppe om, hvad det ville betyde for jer, hvis de tre goder, som I satte kryds ved i øvelse 10, pludselig</w:t>
                            </w:r>
                            <w:r w:rsidR="00DD1E1A">
                              <w:t xml:space="preserve"> </w:t>
                            </w:r>
                            <w:r>
                              <w:t>forsvandt.</w:t>
                            </w:r>
                          </w:p>
                          <w:p w14:paraId="1EDA069D" w14:textId="77777777" w:rsidR="00EB611D" w:rsidRDefault="00EB611D" w:rsidP="00DD1E1A">
                            <w:pPr>
                              <w:pStyle w:val="Opstilling-punkttegn"/>
                            </w:pPr>
                            <w:r>
                              <w:t>Hvordan ville det gøre jeres liv mindre trygt, bekvemt, spændende osv.?</w:t>
                            </w:r>
                          </w:p>
                          <w:p w14:paraId="2D3C715B" w14:textId="77777777" w:rsidR="00EB611D" w:rsidRDefault="00EB611D" w:rsidP="00DD1E1A">
                            <w:pPr>
                              <w:pStyle w:val="Opstilling-punkttegn"/>
                            </w:pPr>
                            <w:r>
                              <w:t>Hvad ville I komme til at savne?</w:t>
                            </w:r>
                          </w:p>
                          <w:p w14:paraId="02D56C01" w14:textId="77777777" w:rsidR="00EB611D" w:rsidRPr="00A50265" w:rsidRDefault="00EB611D" w:rsidP="00DD1E1A">
                            <w:pPr>
                              <w:pStyle w:val="Opstilling-punkttegn"/>
                            </w:pPr>
                            <w:r>
                              <w:t>Hvad ville ikke længere være muligt for jer?her tre ting er særligt værdifulde for jer.</w:t>
                            </w:r>
                          </w:p>
                        </w:txbxContent>
                      </wps:txbx>
                      <wps:bodyPr rot="0" vert="horz" wrap="square" lIns="396000" tIns="180000" rIns="396000" bIns="360000" anchor="t" anchorCtr="0">
                        <a:spAutoFit/>
                      </wps:bodyPr>
                    </wps:wsp>
                  </a:graphicData>
                </a:graphic>
              </wp:inline>
            </w:drawing>
          </mc:Choice>
          <mc:Fallback>
            <w:pict>
              <v:roundrect w14:anchorId="7B8987C3" id="_x0000_s1062"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" fillcolor="white [3212]" stroked="f">
                <v:stroke joinstyle="miter"/>
                <v:textbox style="mso-fit-shape-to-text:t" inset="11mm,5mm,11mm,10mm">
                  <w:txbxContent>
                    <w:p w14:paraId="29578D72" w14:textId="77777777" w:rsidR="00EB611D" w:rsidRDefault="00EB611D" w:rsidP="00DD1E1A">
                      <w:pPr>
                        <w:pStyle w:val="Overskrift2"/>
                      </w:pPr>
                      <w:r>
                        <w:t>Snak med din gruppe om, hvad det ville betyde for jer, hvis de tre goder, som I satte kryds ved i øvelse 10, pludselig</w:t>
                      </w:r>
                      <w:r w:rsidR="00DD1E1A">
                        <w:t xml:space="preserve"> </w:t>
                      </w:r>
                      <w:r>
                        <w:t>forsvandt.</w:t>
                      </w:r>
                    </w:p>
                    <w:p w14:paraId="1EDA069D" w14:textId="77777777" w:rsidR="00EB611D" w:rsidRDefault="00EB611D" w:rsidP="00DD1E1A">
                      <w:pPr>
                        <w:pStyle w:val="Opstilling-punkttegn"/>
                      </w:pPr>
                      <w:r>
                        <w:t>Hvordan ville det gøre jeres liv mindre trygt, bekvemt, spændende osv.?</w:t>
                      </w:r>
                    </w:p>
                    <w:p w14:paraId="2D3C715B" w14:textId="77777777" w:rsidR="00EB611D" w:rsidRDefault="00EB611D" w:rsidP="00DD1E1A">
                      <w:pPr>
                        <w:pStyle w:val="Opstilling-punkttegn"/>
                      </w:pPr>
                      <w:r>
                        <w:t>Hvad ville I komme til at savne?</w:t>
                      </w:r>
                    </w:p>
                    <w:p w14:paraId="02D56C01" w14:textId="77777777" w:rsidR="00EB611D" w:rsidRPr="00A50265" w:rsidRDefault="00EB611D" w:rsidP="00DD1E1A">
                      <w:pPr>
                        <w:pStyle w:val="Opstilling-punkttegn"/>
                      </w:pPr>
                      <w:r>
                        <w:t>Hvad ville ikke længere være muligt for jer?her tre ting er særligt værdifulde for jer.</w:t>
                      </w:r>
                    </w:p>
                  </w:txbxContent>
                </v:textbox>
                <w10:anchorlock/>
              </v:roundrect>
            </w:pict>
          </mc:Fallback>
        </mc:AlternateContent>
      </w:r>
    </w:p>
    <w:p w14:paraId="532CD782" w14:textId="77777777" w:rsidR="00DD1E1A" w:rsidRDefault="00DD1E1A" w:rsidP="00EB611D"/>
    <w:p w14:paraId="7A548471" w14:textId="77777777" w:rsidR="00DD1E1A" w:rsidRDefault="00DD1E1A" w:rsidP="00EB611D"/>
    <w:p w14:paraId="1769EAAC" w14:textId="77777777" w:rsidR="00DD1E1A" w:rsidRDefault="00DD1E1A" w:rsidP="00DD1E1A">
      <w:pPr>
        <w:pStyle w:val="Overskrift1"/>
      </w:pPr>
      <w:r w:rsidRPr="00DD1E1A">
        <w:t>Øvelse 12: Indstil en person eller gruppe til månedens Taknemli’-tulipan</w:t>
      </w:r>
    </w:p>
    <w:p w14:paraId="555C99A1" w14:textId="77777777" w:rsidR="00DD1E1A" w:rsidRDefault="00125954" w:rsidP="00DD1E1A">
      <w:r>
        <w:rPr>
          <w:noProof/>
        </w:rPr>
        <w:drawing>
          <wp:anchor distT="0" distB="0" distL="114300" distR="114300" simplePos="0" relativeHeight="251804672" behindDoc="0" locked="0" layoutInCell="1" allowOverlap="1" wp14:anchorId="7D05BCCF" wp14:editId="60295ED0">
            <wp:simplePos x="0" y="0"/>
            <wp:positionH relativeFrom="leftMargin">
              <wp:posOffset>406937</wp:posOffset>
            </wp:positionH>
            <wp:positionV relativeFrom="paragraph">
              <wp:posOffset>146685</wp:posOffset>
            </wp:positionV>
            <wp:extent cx="465637" cy="640851"/>
            <wp:effectExtent l="0" t="0" r="0" b="698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32" cstate="print">
                      <a:extLst>
                        <a:ext uri="{28A0092B-C50C-407E-A947-70E740481C1C}">
                          <a14:useLocalDpi xmlns:a14="http://schemas.microsoft.com/office/drawing/2010/main"/>
                        </a:ext>
                      </a:extLst>
                    </a:blip>
                    <a:stretch>
                      <a:fillRect/>
                    </a:stretch>
                  </pic:blipFill>
                  <pic:spPr>
                    <a:xfrm>
                      <a:off x="0" y="0"/>
                      <a:ext cx="465637" cy="6408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E273717" wp14:editId="31794BEB">
                <wp:extent cx="6264000" cy="3757312"/>
                <wp:effectExtent l="0" t="0" r="3810" b="0"/>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37279617" w14:textId="77777777" w:rsidR="00125954" w:rsidRPr="007621E5" w:rsidRDefault="00125954" w:rsidP="00125954">
                            <w:pPr>
                              <w:pStyle w:val="Strretekst"/>
                            </w:pPr>
                            <w:r w:rsidRPr="00125954">
                              <w:t>Gå sammen i jeres grupper.</w:t>
                            </w:r>
                          </w:p>
                        </w:txbxContent>
                      </wps:txbx>
                      <wps:bodyPr rot="0" vert="horz" wrap="square" lIns="396000" tIns="180000" rIns="396000" bIns="180000" anchor="t" anchorCtr="0">
                        <a:spAutoFit/>
                      </wps:bodyPr>
                    </wps:wsp>
                  </a:graphicData>
                </a:graphic>
              </wp:inline>
            </w:drawing>
          </mc:Choice>
          <mc:Fallback>
            <w:pict>
              <v:roundrect w14:anchorId="2E273717" id="Text Box 216" o:spid="_x0000_s1063"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" fillcolor="white [3212]" stroked="f">
                <v:stroke joinstyle="miter"/>
                <v:textbox style="mso-fit-shape-to-text:t" inset="11mm,5mm,11mm,5mm">
                  <w:txbxContent>
                    <w:p w14:paraId="37279617" w14:textId="77777777" w:rsidR="00125954" w:rsidRPr="007621E5" w:rsidRDefault="00125954" w:rsidP="00125954">
                      <w:pPr>
                        <w:pStyle w:val="Strretekst"/>
                      </w:pPr>
                      <w:r w:rsidRPr="00125954">
                        <w:t>Gå sammen i jeres grupper.</w:t>
                      </w:r>
                    </w:p>
                  </w:txbxContent>
                </v:textbox>
                <w10:anchorlock/>
              </v:roundrect>
            </w:pict>
          </mc:Fallback>
        </mc:AlternateContent>
      </w:r>
    </w:p>
    <w:p w14:paraId="5C7EAAD3" w14:textId="77777777" w:rsidR="003D5EC9" w:rsidRDefault="003D5EC9" w:rsidP="00DD1E1A"/>
    <w:p w14:paraId="026C4BBB" w14:textId="77777777" w:rsidR="00125954" w:rsidRDefault="00125954" w:rsidP="00DD1E1A"/>
    <w:p w14:paraId="0FA1E7B4" w14:textId="77777777" w:rsidR="00125954" w:rsidRDefault="009A0B0B" w:rsidP="00DD1E1A">
      <w:r>
        <w:rPr>
          <w:noProof/>
        </w:rPr>
        <w:drawing>
          <wp:anchor distT="0" distB="0" distL="114300" distR="114300" simplePos="0" relativeHeight="251806720" behindDoc="0" locked="0" layoutInCell="1" allowOverlap="1" wp14:anchorId="156232B1" wp14:editId="733F6C3E">
            <wp:simplePos x="0" y="0"/>
            <wp:positionH relativeFrom="leftMargin">
              <wp:posOffset>403762</wp:posOffset>
            </wp:positionH>
            <wp:positionV relativeFrom="paragraph">
              <wp:posOffset>102870</wp:posOffset>
            </wp:positionV>
            <wp:extent cx="465455" cy="640715"/>
            <wp:effectExtent l="0" t="0" r="0" b="698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33" cstate="print">
                      <a:extLst>
                        <a:ext uri="{28A0092B-C50C-407E-A947-70E740481C1C}">
                          <a14:useLocalDpi xmlns:a14="http://schemas.microsoft.com/office/drawing/2010/main"/>
                        </a:ext>
                      </a:extLst>
                    </a:blip>
                    <a:stretch>
                      <a:fillRect/>
                    </a:stretch>
                  </pic:blipFill>
                  <pic:spPr>
                    <a:xfrm>
                      <a:off x="0" y="0"/>
                      <a:ext cx="465455" cy="640715"/>
                    </a:xfrm>
                    <a:prstGeom prst="rect">
                      <a:avLst/>
                    </a:prstGeom>
                  </pic:spPr>
                </pic:pic>
              </a:graphicData>
            </a:graphic>
            <wp14:sizeRelH relativeFrom="margin">
              <wp14:pctWidth>0</wp14:pctWidth>
            </wp14:sizeRelH>
            <wp14:sizeRelV relativeFrom="margin">
              <wp14:pctHeight>0</wp14:pctHeight>
            </wp14:sizeRelV>
          </wp:anchor>
        </w:drawing>
      </w:r>
      <w:r w:rsidR="00125954">
        <w:rPr>
          <w:noProof/>
        </w:rPr>
        <mc:AlternateContent>
          <mc:Choice Requires="wps">
            <w:drawing>
              <wp:inline distT="0" distB="0" distL="0" distR="0" wp14:anchorId="63286C59" wp14:editId="20D18CD8">
                <wp:extent cx="6264000" cy="3757312"/>
                <wp:effectExtent l="0" t="0" r="381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49A8398A" w14:textId="77777777" w:rsidR="00125954" w:rsidRPr="007621E5" w:rsidRDefault="00125954" w:rsidP="00125954">
                            <w:pPr>
                              <w:pStyle w:val="Strretekst"/>
                            </w:pPr>
                            <w:r w:rsidRPr="00125954">
                              <w:t>Find frem til en person eller gruppe, der fortjener en særlig tak.</w:t>
                            </w:r>
                          </w:p>
                        </w:txbxContent>
                      </wps:txbx>
                      <wps:bodyPr rot="0" vert="horz" wrap="square" lIns="396000" tIns="180000" rIns="396000" bIns="180000" anchor="t" anchorCtr="0">
                        <a:spAutoFit/>
                      </wps:bodyPr>
                    </wps:wsp>
                  </a:graphicData>
                </a:graphic>
              </wp:inline>
            </w:drawing>
          </mc:Choice>
          <mc:Fallback>
            <w:pict>
              <v:roundrect w14:anchorId="63286C59" id="Text Box 217" o:spid="_x0000_s1064"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" fillcolor="white [3212]" stroked="f">
                <v:stroke joinstyle="miter"/>
                <v:textbox style="mso-fit-shape-to-text:t" inset="11mm,5mm,11mm,5mm">
                  <w:txbxContent>
                    <w:p w14:paraId="49A8398A" w14:textId="77777777" w:rsidR="00125954" w:rsidRPr="007621E5" w:rsidRDefault="00125954" w:rsidP="00125954">
                      <w:pPr>
                        <w:pStyle w:val="Strretekst"/>
                      </w:pPr>
                      <w:r w:rsidRPr="00125954">
                        <w:t>Find frem til en person eller gruppe, der fortjener en særlig tak.</w:t>
                      </w:r>
                    </w:p>
                  </w:txbxContent>
                </v:textbox>
                <w10:anchorlock/>
              </v:roundrect>
            </w:pict>
          </mc:Fallback>
        </mc:AlternateContent>
      </w:r>
    </w:p>
    <w:p w14:paraId="5142A2A8" w14:textId="77777777" w:rsidR="00125954" w:rsidRDefault="00125954" w:rsidP="00DD1E1A"/>
    <w:p w14:paraId="0466F5B4" w14:textId="77777777" w:rsidR="003D5EC9" w:rsidRDefault="003D5EC9" w:rsidP="00DD1E1A"/>
    <w:p w14:paraId="7CECB8BA" w14:textId="77777777" w:rsidR="00125954" w:rsidRDefault="00125954" w:rsidP="00DD1E1A">
      <w:r>
        <w:rPr>
          <w:noProof/>
        </w:rPr>
        <w:drawing>
          <wp:anchor distT="0" distB="0" distL="114300" distR="114300" simplePos="0" relativeHeight="251808768" behindDoc="0" locked="0" layoutInCell="1" allowOverlap="1" wp14:anchorId="2214ED46" wp14:editId="17DF4FC1">
            <wp:simplePos x="0" y="0"/>
            <wp:positionH relativeFrom="leftMargin">
              <wp:posOffset>406937</wp:posOffset>
            </wp:positionH>
            <wp:positionV relativeFrom="paragraph">
              <wp:posOffset>116205</wp:posOffset>
            </wp:positionV>
            <wp:extent cx="465637" cy="640851"/>
            <wp:effectExtent l="0" t="0" r="0" b="698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38" cstate="print">
                      <a:extLst>
                        <a:ext uri="{28A0092B-C50C-407E-A947-70E740481C1C}">
                          <a14:useLocalDpi xmlns:a14="http://schemas.microsoft.com/office/drawing/2010/main"/>
                        </a:ext>
                      </a:extLst>
                    </a:blip>
                    <a:stretch>
                      <a:fillRect/>
                    </a:stretch>
                  </pic:blipFill>
                  <pic:spPr>
                    <a:xfrm>
                      <a:off x="0" y="0"/>
                      <a:ext cx="465637" cy="6408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6D0350DD" wp14:editId="33421F81">
                <wp:extent cx="6264000" cy="3757312"/>
                <wp:effectExtent l="0" t="0" r="3810" b="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7E631053" w14:textId="77777777" w:rsidR="00125954" w:rsidRPr="007621E5" w:rsidRDefault="00125954" w:rsidP="00125954">
                            <w:pPr>
                              <w:pStyle w:val="Strretekst"/>
                            </w:pPr>
                            <w:r w:rsidRPr="00125954">
                              <w:t>Brug skabelonen her til at skrive jeres indstilling.</w:t>
                            </w:r>
                          </w:p>
                        </w:txbxContent>
                      </wps:txbx>
                      <wps:bodyPr rot="0" vert="horz" wrap="square" lIns="396000" tIns="180000" rIns="396000" bIns="180000" anchor="t" anchorCtr="0">
                        <a:spAutoFit/>
                      </wps:bodyPr>
                    </wps:wsp>
                  </a:graphicData>
                </a:graphic>
              </wp:inline>
            </w:drawing>
          </mc:Choice>
          <mc:Fallback>
            <w:pict>
              <v:roundrect w14:anchorId="6D0350DD" id="Text Box 218" o:spid="_x0000_s1065"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" fillcolor="white [3212]" stroked="f">
                <v:stroke joinstyle="miter"/>
                <v:textbox style="mso-fit-shape-to-text:t" inset="11mm,5mm,11mm,5mm">
                  <w:txbxContent>
                    <w:p w14:paraId="7E631053" w14:textId="77777777" w:rsidR="00125954" w:rsidRPr="007621E5" w:rsidRDefault="00125954" w:rsidP="00125954">
                      <w:pPr>
                        <w:pStyle w:val="Strretekst"/>
                      </w:pPr>
                      <w:r w:rsidRPr="00125954">
                        <w:t>Brug skabelonen her til at skrive jeres indstilling.</w:t>
                      </w:r>
                    </w:p>
                  </w:txbxContent>
                </v:textbox>
                <w10:anchorlock/>
              </v:roundrect>
            </w:pict>
          </mc:Fallback>
        </mc:AlternateContent>
      </w:r>
    </w:p>
    <w:p w14:paraId="2077BC92" w14:textId="77777777" w:rsidR="00795B5A" w:rsidRDefault="00795B5A" w:rsidP="00DD1E1A"/>
    <w:p w14:paraId="2C89F067" w14:textId="77777777" w:rsidR="00795B5A" w:rsidRDefault="00795B5A" w:rsidP="00004D6F">
      <w:pPr>
        <w:pStyle w:val="Indrykket"/>
      </w:pPr>
      <w:r w:rsidRPr="00795B5A">
        <w:t>Er I enige om, hvem I vil indstille, så skriver I sammen. Ellers deler I jer bare op i mindre grupper.</w:t>
      </w:r>
    </w:p>
    <w:p w14:paraId="42D85E35" w14:textId="77777777" w:rsidR="00C4038A" w:rsidRDefault="00C4038A" w:rsidP="00795B5A">
      <w:pPr>
        <w:pStyle w:val="Strretekst"/>
      </w:pPr>
    </w:p>
    <w:p w14:paraId="01A2F957" w14:textId="77777777" w:rsidR="00C4038A" w:rsidRDefault="00C4038A" w:rsidP="00795B5A">
      <w:pPr>
        <w:pStyle w:val="Strretekst"/>
      </w:pPr>
    </w:p>
    <w:p w14:paraId="6444292A" w14:textId="77777777" w:rsidR="00C4038A" w:rsidRDefault="00C4038A" w:rsidP="00795B5A">
      <w:pPr>
        <w:pStyle w:val="Strretekst"/>
      </w:pPr>
      <w:r>
        <w:rPr>
          <w:noProof/>
        </w:rPr>
        <w:lastRenderedPageBreak/>
        <mc:AlternateContent>
          <mc:Choice Requires="wps">
            <w:drawing>
              <wp:inline distT="0" distB="0" distL="0" distR="0" wp14:anchorId="0ABF5D07" wp14:editId="6A607BC1">
                <wp:extent cx="6264000" cy="3757312"/>
                <wp:effectExtent l="0" t="0" r="3810" b="0"/>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077EA105" w14:textId="77777777" w:rsidR="00C4038A" w:rsidRPr="00C4038A" w:rsidRDefault="00C4038A" w:rsidP="00C4038A">
                            <w:pPr>
                              <w:pStyle w:val="Brdtekst"/>
                              <w:rPr>
                                <w:sz w:val="32"/>
                                <w:szCs w:val="32"/>
                              </w:rPr>
                            </w:pPr>
                            <w:r w:rsidRPr="00C4038A">
                              <w:rPr>
                                <w:sz w:val="32"/>
                                <w:szCs w:val="32"/>
                              </w:rPr>
                              <w:t>Vi synes, at</w:t>
                            </w:r>
                          </w:p>
                          <w:p w14:paraId="1FF3F7B6" w14:textId="77777777" w:rsidR="00C4038A" w:rsidRDefault="00C4038A" w:rsidP="00C4038A">
                            <w:pPr>
                              <w:pStyle w:val="Strretekst"/>
                            </w:pPr>
                            <w:r w:rsidRPr="00C4038A">
                              <w:t>fortjener at modtage månedens Taknemli’-tulipan.</w:t>
                            </w:r>
                          </w:p>
                          <w:p w14:paraId="6D72D21D" w14:textId="77777777" w:rsidR="00C4038A" w:rsidRDefault="00C4038A" w:rsidP="00C4038A"/>
                          <w:p w14:paraId="68F389EF" w14:textId="77777777" w:rsidR="007C3F78" w:rsidRDefault="007C3F78" w:rsidP="00C4038A"/>
                          <w:p w14:paraId="61FF8923" w14:textId="77777777" w:rsidR="00C4038A" w:rsidRPr="0077528F" w:rsidRDefault="00C4038A" w:rsidP="0077528F">
                            <w:pPr>
                              <w:pStyle w:val="Brdtekst"/>
                              <w:rPr>
                                <w:sz w:val="32"/>
                                <w:szCs w:val="32"/>
                              </w:rPr>
                            </w:pPr>
                            <w:r w:rsidRPr="0077528F">
                              <w:rPr>
                                <w:sz w:val="32"/>
                                <w:szCs w:val="32"/>
                              </w:rPr>
                              <w:t>Fordi….</w:t>
                            </w:r>
                          </w:p>
                          <w:p w14:paraId="233CF276" w14:textId="77777777" w:rsidR="00C4038A" w:rsidRDefault="00C4038A" w:rsidP="00C4038A"/>
                          <w:p w14:paraId="742E5E2C" w14:textId="77777777" w:rsidR="00C4038A" w:rsidRDefault="00C4038A" w:rsidP="00C4038A"/>
                          <w:p w14:paraId="31DFBEDD" w14:textId="77777777" w:rsidR="00C4038A" w:rsidRDefault="00C4038A" w:rsidP="00C4038A"/>
                          <w:p w14:paraId="6FA9E7F1" w14:textId="77777777" w:rsidR="006C1482" w:rsidRDefault="006C1482" w:rsidP="00C4038A"/>
                          <w:p w14:paraId="64340993" w14:textId="77777777" w:rsidR="006C1482" w:rsidRPr="00C4038A" w:rsidRDefault="006C1482" w:rsidP="00C4038A"/>
                        </w:txbxContent>
                      </wps:txbx>
                      <wps:bodyPr rot="0" vert="horz" wrap="square" lIns="396000" tIns="180000" rIns="396000" bIns="360000" anchor="t" anchorCtr="0">
                        <a:spAutoFit/>
                      </wps:bodyPr>
                    </wps:wsp>
                  </a:graphicData>
                </a:graphic>
              </wp:inline>
            </w:drawing>
          </mc:Choice>
          <mc:Fallback>
            <w:pict>
              <v:roundrect w14:anchorId="0ABF5D07" id="_x0000_s1066"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" fillcolor="white [3212]" stroked="f">
                <v:stroke joinstyle="miter"/>
                <v:textbox style="mso-fit-shape-to-text:t" inset="11mm,5mm,11mm,10mm">
                  <w:txbxContent>
                    <w:p w14:paraId="077EA105" w14:textId="77777777" w:rsidR="00C4038A" w:rsidRPr="00C4038A" w:rsidRDefault="00C4038A" w:rsidP="00C4038A">
                      <w:pPr>
                        <w:pStyle w:val="Brdtekst"/>
                        <w:rPr>
                          <w:sz w:val="32"/>
                          <w:szCs w:val="32"/>
                        </w:rPr>
                      </w:pPr>
                      <w:r w:rsidRPr="00C4038A">
                        <w:rPr>
                          <w:sz w:val="32"/>
                          <w:szCs w:val="32"/>
                        </w:rPr>
                        <w:t>Vi synes, at</w:t>
                      </w:r>
                    </w:p>
                    <w:p w14:paraId="1FF3F7B6" w14:textId="77777777" w:rsidR="00C4038A" w:rsidRDefault="00C4038A" w:rsidP="00C4038A">
                      <w:pPr>
                        <w:pStyle w:val="Strretekst"/>
                      </w:pPr>
                      <w:r w:rsidRPr="00C4038A">
                        <w:t>fortjener at modtage månedens Taknemli’-tulipan.</w:t>
                      </w:r>
                    </w:p>
                    <w:p w14:paraId="6D72D21D" w14:textId="77777777" w:rsidR="00C4038A" w:rsidRDefault="00C4038A" w:rsidP="00C4038A"/>
                    <w:p w14:paraId="68F389EF" w14:textId="77777777" w:rsidR="007C3F78" w:rsidRDefault="007C3F78" w:rsidP="00C4038A"/>
                    <w:p w14:paraId="61FF8923" w14:textId="77777777" w:rsidR="00C4038A" w:rsidRPr="0077528F" w:rsidRDefault="00C4038A" w:rsidP="0077528F">
                      <w:pPr>
                        <w:pStyle w:val="Brdtekst"/>
                        <w:rPr>
                          <w:sz w:val="32"/>
                          <w:szCs w:val="32"/>
                        </w:rPr>
                      </w:pPr>
                      <w:r w:rsidRPr="0077528F">
                        <w:rPr>
                          <w:sz w:val="32"/>
                          <w:szCs w:val="32"/>
                        </w:rPr>
                        <w:t>Fordi….</w:t>
                      </w:r>
                    </w:p>
                    <w:p w14:paraId="233CF276" w14:textId="77777777" w:rsidR="00C4038A" w:rsidRDefault="00C4038A" w:rsidP="00C4038A"/>
                    <w:p w14:paraId="742E5E2C" w14:textId="77777777" w:rsidR="00C4038A" w:rsidRDefault="00C4038A" w:rsidP="00C4038A"/>
                    <w:p w14:paraId="31DFBEDD" w14:textId="77777777" w:rsidR="00C4038A" w:rsidRDefault="00C4038A" w:rsidP="00C4038A"/>
                    <w:p w14:paraId="6FA9E7F1" w14:textId="77777777" w:rsidR="006C1482" w:rsidRDefault="006C1482" w:rsidP="00C4038A"/>
                    <w:p w14:paraId="64340993" w14:textId="77777777" w:rsidR="006C1482" w:rsidRPr="00C4038A" w:rsidRDefault="006C1482" w:rsidP="00C4038A"/>
                  </w:txbxContent>
                </v:textbox>
                <w10:anchorlock/>
              </v:roundrect>
            </w:pict>
          </mc:Fallback>
        </mc:AlternateContent>
      </w:r>
    </w:p>
    <w:p w14:paraId="25EC10B2" w14:textId="77777777" w:rsidR="006C1482" w:rsidRDefault="006C1482" w:rsidP="00795B5A">
      <w:pPr>
        <w:pStyle w:val="Strretekst"/>
      </w:pPr>
    </w:p>
    <w:p w14:paraId="6C4932D6" w14:textId="77777777" w:rsidR="006C1482" w:rsidRDefault="006C1482" w:rsidP="000D7D9E">
      <w:pPr>
        <w:pStyle w:val="Indrykket"/>
      </w:pPr>
      <w:r w:rsidRPr="006C1482">
        <w:t>Har I lyst, kan I efter timen sende jeres indstilling til os på</w:t>
      </w:r>
      <w:r w:rsidR="000D7D9E">
        <w:t xml:space="preserve"> </w:t>
      </w:r>
      <w:hyperlink r:id="rId39" w:history="1">
        <w:r w:rsidRPr="006C1482">
          <w:rPr>
            <w:rStyle w:val="Hyperlink"/>
          </w:rPr>
          <w:t>Taknemli.dk/Tulipanen</w:t>
        </w:r>
      </w:hyperlink>
      <w:r>
        <w:t>.</w:t>
      </w:r>
    </w:p>
    <w:p w14:paraId="4F302218" w14:textId="77777777" w:rsidR="006C1482" w:rsidRDefault="006C1482" w:rsidP="006C1482">
      <w:pPr>
        <w:pStyle w:val="Strretekst"/>
      </w:pPr>
    </w:p>
    <w:p w14:paraId="0498D15B" w14:textId="77777777" w:rsidR="006C1482" w:rsidRDefault="006C1482">
      <w:pPr>
        <w:spacing w:after="160" w:line="259" w:lineRule="auto"/>
        <w:rPr>
          <w:sz w:val="32"/>
          <w:szCs w:val="36"/>
        </w:rPr>
      </w:pPr>
      <w:r>
        <w:br w:type="page"/>
      </w:r>
    </w:p>
    <w:p w14:paraId="75A45357" w14:textId="77777777" w:rsidR="006C1482" w:rsidRDefault="001F3A79" w:rsidP="006C1482">
      <w:pPr>
        <w:pStyle w:val="Headinggrn"/>
      </w:pPr>
      <w:r>
        <w:rPr>
          <w:noProof/>
        </w:rPr>
        <w:lastRenderedPageBreak/>
        <mc:AlternateContent>
          <mc:Choice Requires="wps">
            <w:drawing>
              <wp:anchor distT="0" distB="0" distL="114300" distR="114300" simplePos="0" relativeHeight="251810816" behindDoc="1" locked="0" layoutInCell="1" allowOverlap="1" wp14:anchorId="12788D62" wp14:editId="35D49C27">
                <wp:simplePos x="0" y="0"/>
                <wp:positionH relativeFrom="page">
                  <wp:align>center</wp:align>
                </wp:positionH>
                <wp:positionV relativeFrom="page">
                  <wp:align>top</wp:align>
                </wp:positionV>
                <wp:extent cx="7560000" cy="10692000"/>
                <wp:effectExtent l="0" t="0" r="3175" b="0"/>
                <wp:wrapNone/>
                <wp:docPr id="223" name="Rectangle 2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30A00" id="Rectangle 223" o:spid="_x0000_s1026" style="position:absolute;margin-left:0;margin-top:0;width:595.3pt;height:841.9pt;z-index:-25150566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" fillcolor="#d8f5eb [3207]" stroked="f" strokeweight="1pt">
                <o:lock v:ext="edit" aspectratio="t"/>
                <w10:wrap anchorx="page" anchory="page"/>
              </v:rect>
            </w:pict>
          </mc:Fallback>
        </mc:AlternateContent>
      </w:r>
      <w:r w:rsidR="006C1482" w:rsidRPr="006C1482">
        <w:t>Hjemmeopgave 4: Skriv tre gode ting ned fra ugen</w:t>
      </w:r>
    </w:p>
    <w:p w14:paraId="3C1E3527" w14:textId="77777777" w:rsidR="006C1482" w:rsidRDefault="00B478E9" w:rsidP="00B478E9">
      <w:pPr>
        <w:pStyle w:val="Strretekst"/>
        <w:ind w:left="624"/>
      </w:pPr>
      <w:r w:rsidRPr="00B478E9">
        <w:t>Næste gang skal I snakke om, hvad I har skrevet. Skriv derfor noget, du er klar til at dele med dine klassekammerater</w:t>
      </w:r>
    </w:p>
    <w:p w14:paraId="6DE9FF71" w14:textId="77777777" w:rsidR="001F3A79" w:rsidRDefault="001F3A79" w:rsidP="001F3A79"/>
    <w:p w14:paraId="44F98FEE" w14:textId="77777777" w:rsidR="001F3A79" w:rsidRDefault="001F3A79" w:rsidP="001F3A79"/>
    <w:p w14:paraId="35137D4C" w14:textId="77777777" w:rsidR="001F3A79" w:rsidRDefault="001F3A79" w:rsidP="001F3A79"/>
    <w:p w14:paraId="47BA8C4C" w14:textId="77777777" w:rsidR="001F3A79" w:rsidRDefault="001F3A79" w:rsidP="001F3A79"/>
    <w:p w14:paraId="5AA52895" w14:textId="77777777" w:rsidR="001F3A79" w:rsidRDefault="001F3A79" w:rsidP="001F3A79"/>
    <w:p w14:paraId="0D12C854" w14:textId="77777777" w:rsidR="001F3A79" w:rsidRDefault="00861B2A" w:rsidP="001F3A79">
      <w:r>
        <w:rPr>
          <w:noProof/>
        </w:rPr>
        <w:drawing>
          <wp:anchor distT="0" distB="0" distL="114300" distR="114300" simplePos="0" relativeHeight="251814912" behindDoc="0" locked="0" layoutInCell="1" allowOverlap="1" wp14:anchorId="38775CCF" wp14:editId="56304677">
            <wp:simplePos x="0" y="0"/>
            <wp:positionH relativeFrom="leftMargin">
              <wp:posOffset>378362</wp:posOffset>
            </wp:positionH>
            <wp:positionV relativeFrom="paragraph">
              <wp:posOffset>243205</wp:posOffset>
            </wp:positionV>
            <wp:extent cx="465637" cy="640850"/>
            <wp:effectExtent l="0" t="0" r="0" b="698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7" cstate="print">
                      <a:extLst>
                        <a:ext uri="{28A0092B-C50C-407E-A947-70E740481C1C}">
                          <a14:useLocalDpi xmlns:a14="http://schemas.microsoft.com/office/drawing/2010/main"/>
                        </a:ext>
                      </a:extLst>
                    </a:blip>
                    <a:stretch>
                      <a:fillRect/>
                    </a:stretch>
                  </pic:blipFill>
                  <pic:spPr>
                    <a:xfrm>
                      <a:off x="0" y="0"/>
                      <a:ext cx="465637" cy="640850"/>
                    </a:xfrm>
                    <a:prstGeom prst="rect">
                      <a:avLst/>
                    </a:prstGeom>
                  </pic:spPr>
                </pic:pic>
              </a:graphicData>
            </a:graphic>
            <wp14:sizeRelH relativeFrom="margin">
              <wp14:pctWidth>0</wp14:pctWidth>
            </wp14:sizeRelH>
            <wp14:sizeRelV relativeFrom="margin">
              <wp14:pctHeight>0</wp14:pctHeight>
            </wp14:sizeRelV>
          </wp:anchor>
        </w:drawing>
      </w:r>
      <w:r w:rsidR="001F3A79">
        <w:rPr>
          <w:noProof/>
        </w:rPr>
        <mc:AlternateContent>
          <mc:Choice Requires="wps">
            <w:drawing>
              <wp:inline distT="0" distB="0" distL="0" distR="0" wp14:anchorId="150C3832" wp14:editId="10D49E66">
                <wp:extent cx="6264000" cy="3757312"/>
                <wp:effectExtent l="0" t="0" r="3810" b="0"/>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773135F2" w14:textId="77777777" w:rsidR="001F3A79" w:rsidRDefault="001F3A79" w:rsidP="001F3A79">
                            <w:pPr>
                              <w:pStyle w:val="Overskrift2"/>
                            </w:pPr>
                            <w:r>
                              <w:t xml:space="preserve">Jeg er </w:t>
                            </w:r>
                            <w:r w:rsidRPr="00904F83">
                              <w:t>taknemelig</w:t>
                            </w:r>
                            <w:r>
                              <w:t xml:space="preserve"> for</w:t>
                            </w:r>
                          </w:p>
                          <w:p w14:paraId="35EF7562" w14:textId="77777777" w:rsidR="001F3A79" w:rsidRPr="00904F83" w:rsidRDefault="001F3A79" w:rsidP="00004D6F">
                            <w:pPr>
                              <w:pStyle w:val="Bodytextgrn"/>
                            </w:pPr>
                          </w:p>
                          <w:p w14:paraId="3E76FCCE" w14:textId="77777777" w:rsidR="001F3A79" w:rsidRDefault="001F3A79" w:rsidP="001F3A79"/>
                          <w:p w14:paraId="75CD3A42" w14:textId="77777777" w:rsidR="001F3A79" w:rsidRDefault="001F3A79" w:rsidP="001F3A79"/>
                          <w:p w14:paraId="5D40E47F" w14:textId="77777777" w:rsidR="001F3A79" w:rsidRDefault="001F3A79" w:rsidP="001F3A79">
                            <w:pPr>
                              <w:pStyle w:val="Overskrift2"/>
                            </w:pPr>
                            <w:r>
                              <w:t>Fordi….</w:t>
                            </w:r>
                          </w:p>
                          <w:p w14:paraId="1D8AB2FB" w14:textId="77777777" w:rsidR="001F3A79" w:rsidRDefault="001F3A79" w:rsidP="00004D6F">
                            <w:pPr>
                              <w:pStyle w:val="Bodytextgrn"/>
                            </w:pPr>
                          </w:p>
                          <w:p w14:paraId="6D010EAA" w14:textId="77777777" w:rsidR="001F3A79" w:rsidRDefault="001F3A79" w:rsidP="001F3A79"/>
                          <w:p w14:paraId="5C9C7489" w14:textId="77777777" w:rsidR="001F3A79" w:rsidRDefault="001F3A79" w:rsidP="001F3A79"/>
                          <w:p w14:paraId="792F9172" w14:textId="77777777" w:rsidR="001F3A79" w:rsidRDefault="001F3A79" w:rsidP="001F3A79"/>
                          <w:p w14:paraId="30EBAEE9" w14:textId="77777777" w:rsidR="001F3A79" w:rsidRPr="007621E5" w:rsidRDefault="001F3A79" w:rsidP="001F3A79"/>
                        </w:txbxContent>
                      </wps:txbx>
                      <wps:bodyPr rot="0" vert="horz" wrap="square" lIns="396000" tIns="180000" rIns="396000" bIns="360000" anchor="t" anchorCtr="0">
                        <a:spAutoFit/>
                      </wps:bodyPr>
                    </wps:wsp>
                  </a:graphicData>
                </a:graphic>
              </wp:inline>
            </w:drawing>
          </mc:Choice>
          <mc:Fallback>
            <w:pict>
              <v:roundrect w14:anchorId="150C3832" id="_x0000_s1067"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" fillcolor="white [3212]" stroked="f">
                <v:stroke joinstyle="miter"/>
                <v:textbox style="mso-fit-shape-to-text:t" inset="11mm,5mm,11mm,10mm">
                  <w:txbxContent>
                    <w:p w14:paraId="773135F2" w14:textId="77777777" w:rsidR="001F3A79" w:rsidRDefault="001F3A79" w:rsidP="001F3A79">
                      <w:pPr>
                        <w:pStyle w:val="Overskrift2"/>
                      </w:pPr>
                      <w:r>
                        <w:t xml:space="preserve">Jeg er </w:t>
                      </w:r>
                      <w:r w:rsidRPr="00904F83">
                        <w:t>taknemelig</w:t>
                      </w:r>
                      <w:r>
                        <w:t xml:space="preserve"> for</w:t>
                      </w:r>
                    </w:p>
                    <w:p w14:paraId="35EF7562" w14:textId="77777777" w:rsidR="001F3A79" w:rsidRPr="00904F83" w:rsidRDefault="001F3A79" w:rsidP="00004D6F">
                      <w:pPr>
                        <w:pStyle w:val="Bodytextgrn"/>
                      </w:pPr>
                    </w:p>
                    <w:p w14:paraId="3E76FCCE" w14:textId="77777777" w:rsidR="001F3A79" w:rsidRDefault="001F3A79" w:rsidP="001F3A79"/>
                    <w:p w14:paraId="75CD3A42" w14:textId="77777777" w:rsidR="001F3A79" w:rsidRDefault="001F3A79" w:rsidP="001F3A79"/>
                    <w:p w14:paraId="5D40E47F" w14:textId="77777777" w:rsidR="001F3A79" w:rsidRDefault="001F3A79" w:rsidP="001F3A79">
                      <w:pPr>
                        <w:pStyle w:val="Overskrift2"/>
                      </w:pPr>
                      <w:r>
                        <w:t>Fordi….</w:t>
                      </w:r>
                    </w:p>
                    <w:p w14:paraId="1D8AB2FB" w14:textId="77777777" w:rsidR="001F3A79" w:rsidRDefault="001F3A79" w:rsidP="00004D6F">
                      <w:pPr>
                        <w:pStyle w:val="Bodytextgrn"/>
                      </w:pPr>
                    </w:p>
                    <w:p w14:paraId="6D010EAA" w14:textId="77777777" w:rsidR="001F3A79" w:rsidRDefault="001F3A79" w:rsidP="001F3A79"/>
                    <w:p w14:paraId="5C9C7489" w14:textId="77777777" w:rsidR="001F3A79" w:rsidRDefault="001F3A79" w:rsidP="001F3A79"/>
                    <w:p w14:paraId="792F9172" w14:textId="77777777" w:rsidR="001F3A79" w:rsidRDefault="001F3A79" w:rsidP="001F3A79"/>
                    <w:p w14:paraId="30EBAEE9" w14:textId="77777777" w:rsidR="001F3A79" w:rsidRPr="007621E5" w:rsidRDefault="001F3A79" w:rsidP="001F3A79"/>
                  </w:txbxContent>
                </v:textbox>
                <w10:anchorlock/>
              </v:roundrect>
            </w:pict>
          </mc:Fallback>
        </mc:AlternateContent>
      </w:r>
    </w:p>
    <w:p w14:paraId="249BFD15" w14:textId="77777777" w:rsidR="001F3A79" w:rsidRDefault="001F3A79" w:rsidP="001F3A79"/>
    <w:p w14:paraId="0F48DBCF" w14:textId="77777777" w:rsidR="001F3A79" w:rsidRDefault="001F3A79" w:rsidP="001F3A79"/>
    <w:p w14:paraId="79254B1E" w14:textId="77777777" w:rsidR="00861B2A" w:rsidRDefault="00861B2A">
      <w:pPr>
        <w:spacing w:after="160" w:line="259" w:lineRule="auto"/>
      </w:pPr>
      <w:r>
        <w:br w:type="page"/>
      </w:r>
    </w:p>
    <w:p w14:paraId="26BFC393" w14:textId="77777777" w:rsidR="00861B2A" w:rsidRDefault="00B17F81" w:rsidP="001F3A79">
      <w:r>
        <w:rPr>
          <w:noProof/>
        </w:rPr>
        <w:lastRenderedPageBreak/>
        <mc:AlternateContent>
          <mc:Choice Requires="wps">
            <w:drawing>
              <wp:anchor distT="0" distB="0" distL="114300" distR="114300" simplePos="0" relativeHeight="251832320" behindDoc="1" locked="0" layoutInCell="1" allowOverlap="1" wp14:anchorId="47CD666D" wp14:editId="2DDF465B">
                <wp:simplePos x="0" y="0"/>
                <wp:positionH relativeFrom="page">
                  <wp:align>center</wp:align>
                </wp:positionH>
                <wp:positionV relativeFrom="page">
                  <wp:align>top</wp:align>
                </wp:positionV>
                <wp:extent cx="7560000" cy="10692000"/>
                <wp:effectExtent l="0" t="0" r="3175" b="0"/>
                <wp:wrapNone/>
                <wp:docPr id="245" name="Rectangle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8F123" id="Rectangle 245" o:spid="_x0000_s1026" style="position:absolute;margin-left:0;margin-top:0;width:595.3pt;height:841.9pt;z-index:-251484160;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" fillcolor="#d8f5eb [3207]" stroked="f" strokeweight="1pt">
                <o:lock v:ext="edit" aspectratio="t"/>
                <w10:wrap anchorx="page" anchory="page"/>
              </v:rect>
            </w:pict>
          </mc:Fallback>
        </mc:AlternateContent>
      </w:r>
      <w:r w:rsidR="00861B2A">
        <w:rPr>
          <w:noProof/>
        </w:rPr>
        <w:drawing>
          <wp:anchor distT="0" distB="0" distL="114300" distR="114300" simplePos="0" relativeHeight="251816960" behindDoc="0" locked="0" layoutInCell="1" allowOverlap="1" wp14:anchorId="699AD3F8" wp14:editId="73C2B2CC">
            <wp:simplePos x="0" y="0"/>
            <wp:positionH relativeFrom="leftMargin">
              <wp:posOffset>392332</wp:posOffset>
            </wp:positionH>
            <wp:positionV relativeFrom="paragraph">
              <wp:posOffset>234315</wp:posOffset>
            </wp:positionV>
            <wp:extent cx="465636" cy="640850"/>
            <wp:effectExtent l="0" t="0" r="0" b="698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8" cstate="print">
                      <a:extLst>
                        <a:ext uri="{28A0092B-C50C-407E-A947-70E740481C1C}">
                          <a14:useLocalDpi xmlns:a14="http://schemas.microsoft.com/office/drawing/2010/main"/>
                        </a:ext>
                      </a:extLst>
                    </a:blip>
                    <a:stretch>
                      <a:fillRect/>
                    </a:stretch>
                  </pic:blipFill>
                  <pic:spPr>
                    <a:xfrm>
                      <a:off x="0" y="0"/>
                      <a:ext cx="465636" cy="640850"/>
                    </a:xfrm>
                    <a:prstGeom prst="rect">
                      <a:avLst/>
                    </a:prstGeom>
                  </pic:spPr>
                </pic:pic>
              </a:graphicData>
            </a:graphic>
            <wp14:sizeRelH relativeFrom="margin">
              <wp14:pctWidth>0</wp14:pctWidth>
            </wp14:sizeRelH>
            <wp14:sizeRelV relativeFrom="margin">
              <wp14:pctHeight>0</wp14:pctHeight>
            </wp14:sizeRelV>
          </wp:anchor>
        </w:drawing>
      </w:r>
      <w:r w:rsidR="00861B2A">
        <w:rPr>
          <w:noProof/>
        </w:rPr>
        <mc:AlternateContent>
          <mc:Choice Requires="wps">
            <w:drawing>
              <wp:inline distT="0" distB="0" distL="0" distR="0" wp14:anchorId="0F5236EC" wp14:editId="6011A41E">
                <wp:extent cx="6264000" cy="3757312"/>
                <wp:effectExtent l="0" t="0" r="3810" b="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4D2A37AF" w14:textId="77777777" w:rsidR="00861B2A" w:rsidRDefault="00861B2A" w:rsidP="00861B2A">
                            <w:pPr>
                              <w:pStyle w:val="Overskrift2"/>
                            </w:pPr>
                            <w:r>
                              <w:t xml:space="preserve">Jeg er </w:t>
                            </w:r>
                            <w:r w:rsidRPr="00904F83">
                              <w:t>taknemelig</w:t>
                            </w:r>
                            <w:r>
                              <w:t xml:space="preserve"> for</w:t>
                            </w:r>
                          </w:p>
                          <w:p w14:paraId="67A7135B" w14:textId="77777777" w:rsidR="00861B2A" w:rsidRPr="00904F83" w:rsidRDefault="00861B2A" w:rsidP="00B17F81">
                            <w:pPr>
                              <w:pStyle w:val="Bodytextgrn"/>
                            </w:pPr>
                          </w:p>
                          <w:p w14:paraId="0F9E81A6" w14:textId="77777777" w:rsidR="00861B2A" w:rsidRDefault="00861B2A" w:rsidP="00861B2A"/>
                          <w:p w14:paraId="4EE06CE2" w14:textId="77777777" w:rsidR="00861B2A" w:rsidRDefault="00861B2A" w:rsidP="00861B2A"/>
                          <w:p w14:paraId="12BE010E" w14:textId="77777777" w:rsidR="00861B2A" w:rsidRDefault="00861B2A" w:rsidP="00861B2A">
                            <w:pPr>
                              <w:pStyle w:val="Overskrift2"/>
                            </w:pPr>
                            <w:r>
                              <w:t>Fordi….</w:t>
                            </w:r>
                          </w:p>
                          <w:p w14:paraId="1E3B3F98" w14:textId="77777777" w:rsidR="00861B2A" w:rsidRDefault="00861B2A" w:rsidP="00B17F81">
                            <w:pPr>
                              <w:pStyle w:val="Bodytextgrn"/>
                            </w:pPr>
                          </w:p>
                          <w:p w14:paraId="620364F6" w14:textId="77777777" w:rsidR="00861B2A" w:rsidRDefault="00861B2A" w:rsidP="00861B2A"/>
                          <w:p w14:paraId="37451ACB" w14:textId="77777777" w:rsidR="00861B2A" w:rsidRDefault="00861B2A" w:rsidP="00861B2A"/>
                          <w:p w14:paraId="7121A706" w14:textId="77777777" w:rsidR="00861B2A" w:rsidRDefault="00861B2A" w:rsidP="00861B2A"/>
                          <w:p w14:paraId="331183BF" w14:textId="77777777" w:rsidR="00861B2A" w:rsidRPr="007621E5" w:rsidRDefault="00861B2A" w:rsidP="00861B2A"/>
                        </w:txbxContent>
                      </wps:txbx>
                      <wps:bodyPr rot="0" vert="horz" wrap="square" lIns="396000" tIns="180000" rIns="396000" bIns="360000" anchor="t" anchorCtr="0">
                        <a:spAutoFit/>
                      </wps:bodyPr>
                    </wps:wsp>
                  </a:graphicData>
                </a:graphic>
              </wp:inline>
            </w:drawing>
          </mc:Choice>
          <mc:Fallback>
            <w:pict>
              <v:roundrect w14:anchorId="0F5236EC" id="_x0000_s1068"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" fillcolor="white [3212]" stroked="f">
                <v:stroke joinstyle="miter"/>
                <v:textbox style="mso-fit-shape-to-text:t" inset="11mm,5mm,11mm,10mm">
                  <w:txbxContent>
                    <w:p w14:paraId="4D2A37AF" w14:textId="77777777" w:rsidR="00861B2A" w:rsidRDefault="00861B2A" w:rsidP="00861B2A">
                      <w:pPr>
                        <w:pStyle w:val="Overskrift2"/>
                      </w:pPr>
                      <w:r>
                        <w:t xml:space="preserve">Jeg er </w:t>
                      </w:r>
                      <w:r w:rsidRPr="00904F83">
                        <w:t>taknemelig</w:t>
                      </w:r>
                      <w:r>
                        <w:t xml:space="preserve"> for</w:t>
                      </w:r>
                    </w:p>
                    <w:p w14:paraId="67A7135B" w14:textId="77777777" w:rsidR="00861B2A" w:rsidRPr="00904F83" w:rsidRDefault="00861B2A" w:rsidP="00B17F81">
                      <w:pPr>
                        <w:pStyle w:val="Bodytextgrn"/>
                      </w:pPr>
                    </w:p>
                    <w:p w14:paraId="0F9E81A6" w14:textId="77777777" w:rsidR="00861B2A" w:rsidRDefault="00861B2A" w:rsidP="00861B2A"/>
                    <w:p w14:paraId="4EE06CE2" w14:textId="77777777" w:rsidR="00861B2A" w:rsidRDefault="00861B2A" w:rsidP="00861B2A"/>
                    <w:p w14:paraId="12BE010E" w14:textId="77777777" w:rsidR="00861B2A" w:rsidRDefault="00861B2A" w:rsidP="00861B2A">
                      <w:pPr>
                        <w:pStyle w:val="Overskrift2"/>
                      </w:pPr>
                      <w:r>
                        <w:t>Fordi….</w:t>
                      </w:r>
                    </w:p>
                    <w:p w14:paraId="1E3B3F98" w14:textId="77777777" w:rsidR="00861B2A" w:rsidRDefault="00861B2A" w:rsidP="00B17F81">
                      <w:pPr>
                        <w:pStyle w:val="Bodytextgrn"/>
                      </w:pPr>
                    </w:p>
                    <w:p w14:paraId="620364F6" w14:textId="77777777" w:rsidR="00861B2A" w:rsidRDefault="00861B2A" w:rsidP="00861B2A"/>
                    <w:p w14:paraId="37451ACB" w14:textId="77777777" w:rsidR="00861B2A" w:rsidRDefault="00861B2A" w:rsidP="00861B2A"/>
                    <w:p w14:paraId="7121A706" w14:textId="77777777" w:rsidR="00861B2A" w:rsidRDefault="00861B2A" w:rsidP="00861B2A"/>
                    <w:p w14:paraId="331183BF" w14:textId="77777777" w:rsidR="00861B2A" w:rsidRPr="007621E5" w:rsidRDefault="00861B2A" w:rsidP="00861B2A"/>
                  </w:txbxContent>
                </v:textbox>
                <w10:anchorlock/>
              </v:roundrect>
            </w:pict>
          </mc:Fallback>
        </mc:AlternateContent>
      </w:r>
    </w:p>
    <w:p w14:paraId="25BE93AE" w14:textId="77777777" w:rsidR="00861B2A" w:rsidRDefault="00861B2A" w:rsidP="001F3A79"/>
    <w:p w14:paraId="1B34334F" w14:textId="77777777" w:rsidR="00861B2A" w:rsidRDefault="00861B2A" w:rsidP="001F3A79"/>
    <w:p w14:paraId="3CA120E9" w14:textId="77777777" w:rsidR="00861B2A" w:rsidRDefault="00861B2A" w:rsidP="001F3A79">
      <w:r>
        <w:rPr>
          <w:noProof/>
        </w:rPr>
        <w:drawing>
          <wp:anchor distT="0" distB="0" distL="114300" distR="114300" simplePos="0" relativeHeight="251819008" behindDoc="0" locked="0" layoutInCell="1" allowOverlap="1" wp14:anchorId="1FD20F6E" wp14:editId="58A6C474">
            <wp:simplePos x="0" y="0"/>
            <wp:positionH relativeFrom="leftMargin">
              <wp:posOffset>407963</wp:posOffset>
            </wp:positionH>
            <wp:positionV relativeFrom="paragraph">
              <wp:posOffset>246723</wp:posOffset>
            </wp:positionV>
            <wp:extent cx="465636" cy="640848"/>
            <wp:effectExtent l="0" t="0" r="0" b="698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9" cstate="print">
                      <a:extLst>
                        <a:ext uri="{28A0092B-C50C-407E-A947-70E740481C1C}">
                          <a14:useLocalDpi xmlns:a14="http://schemas.microsoft.com/office/drawing/2010/main"/>
                        </a:ext>
                      </a:extLst>
                    </a:blip>
                    <a:stretch>
                      <a:fillRect/>
                    </a:stretch>
                  </pic:blipFill>
                  <pic:spPr>
                    <a:xfrm>
                      <a:off x="0" y="0"/>
                      <a:ext cx="465636" cy="64084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10CB79A6" wp14:editId="6906912C">
                <wp:extent cx="6264000" cy="3757312"/>
                <wp:effectExtent l="0" t="0" r="3810" b="0"/>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6306A496" w14:textId="77777777" w:rsidR="00861B2A" w:rsidRDefault="00861B2A" w:rsidP="00861B2A">
                            <w:pPr>
                              <w:pStyle w:val="Overskrift2"/>
                            </w:pPr>
                            <w:r>
                              <w:t xml:space="preserve">Jeg er </w:t>
                            </w:r>
                            <w:r w:rsidRPr="00904F83">
                              <w:t>taknemelig</w:t>
                            </w:r>
                            <w:r>
                              <w:t xml:space="preserve"> for</w:t>
                            </w:r>
                          </w:p>
                          <w:p w14:paraId="10E50781" w14:textId="77777777" w:rsidR="00861B2A" w:rsidRPr="00904F83" w:rsidRDefault="00861B2A" w:rsidP="00B17F81">
                            <w:pPr>
                              <w:pStyle w:val="Bodytextgrn"/>
                            </w:pPr>
                          </w:p>
                          <w:p w14:paraId="3D5DA0C0" w14:textId="77777777" w:rsidR="00861B2A" w:rsidRDefault="00861B2A" w:rsidP="00861B2A"/>
                          <w:p w14:paraId="4BECCB21" w14:textId="77777777" w:rsidR="00861B2A" w:rsidRDefault="00861B2A" w:rsidP="00861B2A"/>
                          <w:p w14:paraId="5639819C" w14:textId="77777777" w:rsidR="00861B2A" w:rsidRDefault="00861B2A" w:rsidP="00861B2A">
                            <w:pPr>
                              <w:pStyle w:val="Overskrift2"/>
                            </w:pPr>
                            <w:r>
                              <w:t>Fordi….</w:t>
                            </w:r>
                          </w:p>
                          <w:p w14:paraId="772E2897" w14:textId="77777777" w:rsidR="00861B2A" w:rsidRDefault="00861B2A" w:rsidP="00B17F81">
                            <w:pPr>
                              <w:pStyle w:val="Bodytextgrn"/>
                            </w:pPr>
                          </w:p>
                          <w:p w14:paraId="40D830C7" w14:textId="77777777" w:rsidR="00861B2A" w:rsidRDefault="00861B2A" w:rsidP="00861B2A"/>
                          <w:p w14:paraId="40D408F3" w14:textId="77777777" w:rsidR="00861B2A" w:rsidRDefault="00861B2A" w:rsidP="00861B2A"/>
                          <w:p w14:paraId="21683722" w14:textId="77777777" w:rsidR="00861B2A" w:rsidRDefault="00861B2A" w:rsidP="00861B2A"/>
                          <w:p w14:paraId="3617D98F" w14:textId="77777777" w:rsidR="00861B2A" w:rsidRPr="007621E5" w:rsidRDefault="00861B2A" w:rsidP="00861B2A"/>
                        </w:txbxContent>
                      </wps:txbx>
                      <wps:bodyPr rot="0" vert="horz" wrap="square" lIns="396000" tIns="180000" rIns="396000" bIns="360000" anchor="t" anchorCtr="0">
                        <a:spAutoFit/>
                      </wps:bodyPr>
                    </wps:wsp>
                  </a:graphicData>
                </a:graphic>
              </wp:inline>
            </w:drawing>
          </mc:Choice>
          <mc:Fallback>
            <w:pict>
              <v:roundrect w14:anchorId="10CB79A6" id="_x0000_s1069"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" fillcolor="white [3212]" stroked="f">
                <v:stroke joinstyle="miter"/>
                <v:textbox style="mso-fit-shape-to-text:t" inset="11mm,5mm,11mm,10mm">
                  <w:txbxContent>
                    <w:p w14:paraId="6306A496" w14:textId="77777777" w:rsidR="00861B2A" w:rsidRDefault="00861B2A" w:rsidP="00861B2A">
                      <w:pPr>
                        <w:pStyle w:val="Overskrift2"/>
                      </w:pPr>
                      <w:r>
                        <w:t xml:space="preserve">Jeg er </w:t>
                      </w:r>
                      <w:r w:rsidRPr="00904F83">
                        <w:t>taknemelig</w:t>
                      </w:r>
                      <w:r>
                        <w:t xml:space="preserve"> for</w:t>
                      </w:r>
                    </w:p>
                    <w:p w14:paraId="10E50781" w14:textId="77777777" w:rsidR="00861B2A" w:rsidRPr="00904F83" w:rsidRDefault="00861B2A" w:rsidP="00B17F81">
                      <w:pPr>
                        <w:pStyle w:val="Bodytextgrn"/>
                      </w:pPr>
                    </w:p>
                    <w:p w14:paraId="3D5DA0C0" w14:textId="77777777" w:rsidR="00861B2A" w:rsidRDefault="00861B2A" w:rsidP="00861B2A"/>
                    <w:p w14:paraId="4BECCB21" w14:textId="77777777" w:rsidR="00861B2A" w:rsidRDefault="00861B2A" w:rsidP="00861B2A"/>
                    <w:p w14:paraId="5639819C" w14:textId="77777777" w:rsidR="00861B2A" w:rsidRDefault="00861B2A" w:rsidP="00861B2A">
                      <w:pPr>
                        <w:pStyle w:val="Overskrift2"/>
                      </w:pPr>
                      <w:r>
                        <w:t>Fordi….</w:t>
                      </w:r>
                    </w:p>
                    <w:p w14:paraId="772E2897" w14:textId="77777777" w:rsidR="00861B2A" w:rsidRDefault="00861B2A" w:rsidP="00B17F81">
                      <w:pPr>
                        <w:pStyle w:val="Bodytextgrn"/>
                      </w:pPr>
                    </w:p>
                    <w:p w14:paraId="40D830C7" w14:textId="77777777" w:rsidR="00861B2A" w:rsidRDefault="00861B2A" w:rsidP="00861B2A"/>
                    <w:p w14:paraId="40D408F3" w14:textId="77777777" w:rsidR="00861B2A" w:rsidRDefault="00861B2A" w:rsidP="00861B2A"/>
                    <w:p w14:paraId="21683722" w14:textId="77777777" w:rsidR="00861B2A" w:rsidRDefault="00861B2A" w:rsidP="00861B2A"/>
                    <w:p w14:paraId="3617D98F" w14:textId="77777777" w:rsidR="00861B2A" w:rsidRPr="007621E5" w:rsidRDefault="00861B2A" w:rsidP="00861B2A"/>
                  </w:txbxContent>
                </v:textbox>
                <w10:anchorlock/>
              </v:roundrect>
            </w:pict>
          </mc:Fallback>
        </mc:AlternateContent>
      </w:r>
    </w:p>
    <w:p w14:paraId="0C7861DD" w14:textId="77777777" w:rsidR="00861B2A" w:rsidRDefault="00861B2A" w:rsidP="001F3A79"/>
    <w:p w14:paraId="014F1F40" w14:textId="77777777" w:rsidR="00861B2A" w:rsidRDefault="00861B2A">
      <w:pPr>
        <w:spacing w:after="160" w:line="259" w:lineRule="auto"/>
      </w:pPr>
      <w:r>
        <w:br w:type="page"/>
      </w:r>
    </w:p>
    <w:p w14:paraId="536E840F" w14:textId="77777777" w:rsidR="00861B2A" w:rsidRDefault="00861B2A">
      <w:pPr>
        <w:spacing w:after="160" w:line="259" w:lineRule="auto"/>
      </w:pPr>
      <w:r>
        <w:rPr>
          <w:noProof/>
        </w:rPr>
        <w:lastRenderedPageBreak/>
        <w:drawing>
          <wp:anchor distT="0" distB="0" distL="114300" distR="114300" simplePos="0" relativeHeight="251821056" behindDoc="0" locked="0" layoutInCell="1" allowOverlap="1" wp14:anchorId="3BFC23D8" wp14:editId="52F7EDA9">
            <wp:simplePos x="0" y="0"/>
            <wp:positionH relativeFrom="margin">
              <wp:align>center</wp:align>
            </wp:positionH>
            <wp:positionV relativeFrom="page">
              <wp:align>center</wp:align>
            </wp:positionV>
            <wp:extent cx="4931410" cy="6804660"/>
            <wp:effectExtent l="0" t="0" r="2540" b="0"/>
            <wp:wrapTopAndBottom/>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40" cstate="print">
                      <a:extLst>
                        <a:ext uri="{28A0092B-C50C-407E-A947-70E740481C1C}">
                          <a14:useLocalDpi xmlns:a14="http://schemas.microsoft.com/office/drawing/2010/main"/>
                        </a:ext>
                      </a:extLst>
                    </a:blip>
                    <a:stretch>
                      <a:fillRect/>
                    </a:stretch>
                  </pic:blipFill>
                  <pic:spPr>
                    <a:xfrm>
                      <a:off x="0" y="0"/>
                      <a:ext cx="4931410" cy="6804660"/>
                    </a:xfrm>
                    <a:prstGeom prst="rect">
                      <a:avLst/>
                    </a:prstGeom>
                  </pic:spPr>
                </pic:pic>
              </a:graphicData>
            </a:graphic>
            <wp14:sizeRelH relativeFrom="margin">
              <wp14:pctWidth>0</wp14:pctWidth>
            </wp14:sizeRelH>
            <wp14:sizeRelV relativeFrom="margin">
              <wp14:pctHeight>0</wp14:pctHeight>
            </wp14:sizeRelV>
          </wp:anchor>
        </w:drawing>
      </w:r>
      <w:r>
        <w:br w:type="page"/>
      </w:r>
    </w:p>
    <w:tbl>
      <w:tblPr>
        <w:tblStyle w:val="Tabelgitter-lys"/>
        <w:tblpPr w:vertAnchor="page" w:tblpY="153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88652B" w14:paraId="448ED57B" w14:textId="77777777" w:rsidTr="00CD05D9">
        <w:trPr>
          <w:trHeight w:val="5952"/>
        </w:trPr>
        <w:tc>
          <w:tcPr>
            <w:tcW w:w="9356" w:type="dxa"/>
          </w:tcPr>
          <w:p w14:paraId="51CD1AED" w14:textId="77777777" w:rsidR="0088652B" w:rsidRDefault="0088652B" w:rsidP="00CD05D9">
            <w:pPr>
              <w:pStyle w:val="Intro"/>
              <w:jc w:val="center"/>
            </w:pPr>
          </w:p>
        </w:tc>
      </w:tr>
      <w:tr w:rsidR="0088652B" w14:paraId="5649FA4B" w14:textId="77777777" w:rsidTr="00CD05D9">
        <w:trPr>
          <w:trHeight w:hRule="exact" w:val="3118"/>
        </w:trPr>
        <w:tc>
          <w:tcPr>
            <w:tcW w:w="9356" w:type="dxa"/>
          </w:tcPr>
          <w:p w14:paraId="36A0B24A" w14:textId="77777777" w:rsidR="0088652B" w:rsidRPr="0088652B" w:rsidRDefault="0088652B" w:rsidP="0088652B">
            <w:pPr>
              <w:pStyle w:val="Lektion"/>
              <w:rPr>
                <w:rFonts w:eastAsiaTheme="minorHAnsi" w:cstheme="minorBidi"/>
                <w:b w:val="0"/>
                <w:sz w:val="36"/>
                <w:szCs w:val="36"/>
              </w:rPr>
            </w:pPr>
            <w:r w:rsidRPr="0088652B">
              <w:rPr>
                <w:rFonts w:eastAsiaTheme="minorHAnsi" w:cstheme="minorBidi"/>
                <w:b w:val="0"/>
                <w:sz w:val="36"/>
                <w:szCs w:val="36"/>
              </w:rPr>
              <w:t>Femte lektion:</w:t>
            </w:r>
          </w:p>
          <w:p w14:paraId="4DE49C38" w14:textId="77777777" w:rsidR="0088652B" w:rsidRPr="005743B3" w:rsidRDefault="0088652B" w:rsidP="0088652B">
            <w:pPr>
              <w:pStyle w:val="Lektion"/>
            </w:pPr>
            <w:r w:rsidRPr="0088652B">
              <w:rPr>
                <w:rFonts w:eastAsiaTheme="minorHAnsi"/>
              </w:rPr>
              <w:t>Hold fast i taknemmeligheden</w:t>
            </w:r>
          </w:p>
        </w:tc>
      </w:tr>
    </w:tbl>
    <w:p w14:paraId="6F13E2F0" w14:textId="77777777" w:rsidR="0088652B" w:rsidRDefault="0088652B" w:rsidP="0088652B">
      <w:pPr>
        <w:spacing w:after="160" w:line="259" w:lineRule="auto"/>
      </w:pPr>
      <w:r>
        <w:rPr>
          <w:noProof/>
        </w:rPr>
        <w:drawing>
          <wp:anchor distT="0" distB="0" distL="114300" distR="114300" simplePos="0" relativeHeight="251823104" behindDoc="1" locked="0" layoutInCell="1" allowOverlap="1" wp14:anchorId="0C653E38" wp14:editId="2310AB4F">
            <wp:simplePos x="0" y="0"/>
            <wp:positionH relativeFrom="page">
              <wp:align>left</wp:align>
            </wp:positionH>
            <wp:positionV relativeFrom="page">
              <wp:align>bottom</wp:align>
            </wp:positionV>
            <wp:extent cx="7560672" cy="10649243"/>
            <wp:effectExtent l="0" t="0" r="254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41" cstate="print">
                      <a:extLst>
                        <a:ext uri="{28A0092B-C50C-407E-A947-70E740481C1C}">
                          <a14:useLocalDpi xmlns:a14="http://schemas.microsoft.com/office/drawing/2010/main"/>
                        </a:ext>
                      </a:extLst>
                    </a:blip>
                    <a:stretch>
                      <a:fillRect/>
                    </a:stretch>
                  </pic:blipFill>
                  <pic:spPr>
                    <a:xfrm>
                      <a:off x="0" y="0"/>
                      <a:ext cx="7560672" cy="1064924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8F60D44" w14:textId="77777777" w:rsidR="003D1B39" w:rsidRDefault="003D1B39" w:rsidP="003D1B39">
      <w:pPr>
        <w:pStyle w:val="Overskrift1"/>
      </w:pPr>
      <w:r>
        <w:lastRenderedPageBreak/>
        <w:t>Øvelse 13: Prøv ‘Kuglepens-tricket til mere taknemmelighed’</w:t>
      </w:r>
    </w:p>
    <w:p w14:paraId="4267E21D" w14:textId="77777777" w:rsidR="003D1B39" w:rsidRDefault="003D1B39" w:rsidP="00424ECC">
      <w:pPr>
        <w:pStyle w:val="Strretekst"/>
        <w:ind w:left="624"/>
      </w:pPr>
      <w:r>
        <w:t>Skriv tre ting ned, du er taknemmelig for ikke skete.</w:t>
      </w:r>
      <w:r w:rsidR="00424ECC">
        <w:br/>
      </w:r>
      <w:r>
        <w:t>Det kan enten være for dig selv, for en, du holder af, eller for verden.</w:t>
      </w:r>
    </w:p>
    <w:p w14:paraId="265A4868" w14:textId="77777777" w:rsidR="003D1B39" w:rsidRDefault="003D1B39" w:rsidP="003D1B39">
      <w:pPr>
        <w:pStyle w:val="Strretekst"/>
      </w:pPr>
    </w:p>
    <w:p w14:paraId="70987766" w14:textId="77777777" w:rsidR="003D1B39" w:rsidRDefault="00424ECC" w:rsidP="003D1B39">
      <w:pPr>
        <w:pStyle w:val="Strretekst"/>
      </w:pPr>
      <w:r>
        <w:rPr>
          <w:noProof/>
        </w:rPr>
        <mc:AlternateContent>
          <mc:Choice Requires="wps">
            <w:drawing>
              <wp:inline distT="0" distB="0" distL="0" distR="0" wp14:anchorId="5188BBAE" wp14:editId="0594F514">
                <wp:extent cx="6264000" cy="3757312"/>
                <wp:effectExtent l="0" t="0" r="3810" b="0"/>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093995FF" w14:textId="77777777" w:rsidR="00424ECC" w:rsidRDefault="00424ECC" w:rsidP="000A4A7C">
                            <w:pPr>
                              <w:pStyle w:val="Brdtekst"/>
                            </w:pPr>
                          </w:p>
                          <w:p w14:paraId="013C1070" w14:textId="77777777" w:rsidR="00424ECC" w:rsidRPr="000A4A7C" w:rsidRDefault="00424ECC" w:rsidP="000A4A7C"/>
                          <w:p w14:paraId="784F4006" w14:textId="77777777" w:rsidR="000A4A7C" w:rsidRDefault="000A4A7C" w:rsidP="000A4A7C">
                            <w:pPr>
                              <w:pStyle w:val="Brdtekst"/>
                            </w:pPr>
                          </w:p>
                          <w:p w14:paraId="13580DE2" w14:textId="77777777" w:rsidR="000A4A7C" w:rsidRDefault="000A4A7C" w:rsidP="000A4A7C"/>
                          <w:p w14:paraId="3419651A" w14:textId="77777777" w:rsidR="000A4A7C" w:rsidRDefault="000A4A7C" w:rsidP="000A4A7C">
                            <w:pPr>
                              <w:pStyle w:val="Brdtekst"/>
                            </w:pPr>
                          </w:p>
                          <w:p w14:paraId="4D4873A8" w14:textId="77777777" w:rsidR="000A4A7C" w:rsidRPr="007621E5" w:rsidRDefault="000A4A7C" w:rsidP="000A4A7C"/>
                        </w:txbxContent>
                      </wps:txbx>
                      <wps:bodyPr rot="0" vert="horz" wrap="square" lIns="396000" tIns="180000" rIns="396000" bIns="180000" anchor="t" anchorCtr="0">
                        <a:spAutoFit/>
                      </wps:bodyPr>
                    </wps:wsp>
                  </a:graphicData>
                </a:graphic>
              </wp:inline>
            </w:drawing>
          </mc:Choice>
          <mc:Fallback>
            <w:pict>
              <v:roundrect w14:anchorId="5188BBAE" id="_x0000_s1070"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" fillcolor="white [3212]" stroked="f">
                <v:stroke joinstyle="miter"/>
                <v:textbox style="mso-fit-shape-to-text:t" inset="11mm,5mm,11mm,5mm">
                  <w:txbxContent>
                    <w:p w14:paraId="093995FF" w14:textId="77777777" w:rsidR="00424ECC" w:rsidRDefault="00424ECC" w:rsidP="000A4A7C">
                      <w:pPr>
                        <w:pStyle w:val="Brdtekst"/>
                      </w:pPr>
                    </w:p>
                    <w:p w14:paraId="013C1070" w14:textId="77777777" w:rsidR="00424ECC" w:rsidRPr="000A4A7C" w:rsidRDefault="00424ECC" w:rsidP="000A4A7C"/>
                    <w:p w14:paraId="784F4006" w14:textId="77777777" w:rsidR="000A4A7C" w:rsidRDefault="000A4A7C" w:rsidP="000A4A7C">
                      <w:pPr>
                        <w:pStyle w:val="Brdtekst"/>
                      </w:pPr>
                    </w:p>
                    <w:p w14:paraId="13580DE2" w14:textId="77777777" w:rsidR="000A4A7C" w:rsidRDefault="000A4A7C" w:rsidP="000A4A7C"/>
                    <w:p w14:paraId="3419651A" w14:textId="77777777" w:rsidR="000A4A7C" w:rsidRDefault="000A4A7C" w:rsidP="000A4A7C">
                      <w:pPr>
                        <w:pStyle w:val="Brdtekst"/>
                      </w:pPr>
                    </w:p>
                    <w:p w14:paraId="4D4873A8" w14:textId="77777777" w:rsidR="000A4A7C" w:rsidRPr="007621E5" w:rsidRDefault="000A4A7C" w:rsidP="000A4A7C"/>
                  </w:txbxContent>
                </v:textbox>
                <w10:anchorlock/>
              </v:roundrect>
            </w:pict>
          </mc:Fallback>
        </mc:AlternateContent>
      </w:r>
    </w:p>
    <w:p w14:paraId="2429780C" w14:textId="77777777" w:rsidR="003D1B39" w:rsidRDefault="003D1B39" w:rsidP="003D1B39">
      <w:pPr>
        <w:pStyle w:val="Strretekst"/>
      </w:pPr>
    </w:p>
    <w:p w14:paraId="65EF1EBA" w14:textId="77777777" w:rsidR="003D1B39" w:rsidRDefault="000D7D9E" w:rsidP="000D7D9E">
      <w:pPr>
        <w:pStyle w:val="Indrykket"/>
      </w:pPr>
      <w:r w:rsidRPr="000D7D9E">
        <w:rPr>
          <w:b/>
          <w:bCs/>
        </w:rPr>
        <w:t>Opsamling:</w:t>
      </w:r>
      <w:r>
        <w:t xml:space="preserve"> Snak med din gruppe om, hvad I har skrevet, og hvad det ville have betydet for jer, hvis det dårlige faktisk var sket.</w:t>
      </w:r>
    </w:p>
    <w:p w14:paraId="217AB285" w14:textId="77777777" w:rsidR="0088652B" w:rsidRDefault="0088652B" w:rsidP="003D1B39">
      <w:pPr>
        <w:pStyle w:val="Strretekst"/>
      </w:pPr>
      <w:r>
        <w:br w:type="page"/>
      </w:r>
    </w:p>
    <w:p w14:paraId="7B1F4FD6" w14:textId="77777777" w:rsidR="00861B2A" w:rsidRDefault="00D32101" w:rsidP="00D32101">
      <w:pPr>
        <w:pStyle w:val="Overskrift1"/>
      </w:pPr>
      <w:r w:rsidRPr="00D32101">
        <w:lastRenderedPageBreak/>
        <w:t>Øvelse 14: Opbyg en taknemmelighedsrutine</w:t>
      </w:r>
    </w:p>
    <w:p w14:paraId="7B46B56E" w14:textId="77777777" w:rsidR="00D32101" w:rsidRDefault="00D32101" w:rsidP="00D32101">
      <w:pPr>
        <w:pStyle w:val="Indrykket"/>
      </w:pPr>
      <w:r w:rsidRPr="00D32101">
        <w:t>Væn dig til at tænke en taknemmelig tanke eller to i bestemte situationer i løbet af dagen. Fx lige efter at du har børstet tænder om morgenen, eller når du lægger dig på puden om aftenen. Lav en plan for, hvad du vil gøre herunder.</w:t>
      </w:r>
    </w:p>
    <w:p w14:paraId="62AB445B" w14:textId="77777777" w:rsidR="008423C3" w:rsidRDefault="008423C3" w:rsidP="008423C3"/>
    <w:p w14:paraId="5F6A3996" w14:textId="77777777" w:rsidR="008423C3" w:rsidRDefault="008423C3" w:rsidP="008423C3"/>
    <w:p w14:paraId="09302A3A" w14:textId="77777777" w:rsidR="008423C3" w:rsidRDefault="008423C3" w:rsidP="008423C3">
      <w:r>
        <w:rPr>
          <w:noProof/>
        </w:rPr>
        <mc:AlternateContent>
          <mc:Choice Requires="wps">
            <w:drawing>
              <wp:inline distT="0" distB="0" distL="0" distR="0" wp14:anchorId="3E8AC533" wp14:editId="6CBC138F">
                <wp:extent cx="6264000" cy="3757312"/>
                <wp:effectExtent l="0" t="0" r="3810" b="0"/>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14723846" w14:textId="77777777" w:rsidR="00B139AA" w:rsidRDefault="008423C3" w:rsidP="00B139AA">
                            <w:pPr>
                              <w:pStyle w:val="Strretekst"/>
                            </w:pPr>
                            <w:r w:rsidRPr="008423C3">
                              <w:t>Jeg vil tænke en taknemmelig tanke eller to hver dag, lige efter at jeg</w:t>
                            </w:r>
                          </w:p>
                          <w:p w14:paraId="7CE58E4C" w14:textId="77777777" w:rsidR="00B139AA" w:rsidRPr="008423C3" w:rsidRDefault="00B139AA" w:rsidP="00B139AA">
                            <w:pPr>
                              <w:pStyle w:val="Brdtekst"/>
                            </w:pPr>
                          </w:p>
                          <w:p w14:paraId="0D90F4A5" w14:textId="77777777" w:rsidR="008423C3" w:rsidRDefault="008423C3" w:rsidP="008423C3"/>
                          <w:p w14:paraId="0D061B50" w14:textId="77777777" w:rsidR="008423C3" w:rsidRDefault="008423C3" w:rsidP="008423C3"/>
                          <w:p w14:paraId="3E527679" w14:textId="77777777" w:rsidR="008423C3" w:rsidRDefault="008423C3" w:rsidP="008423C3"/>
                          <w:p w14:paraId="7C97D273" w14:textId="77777777" w:rsidR="008423C3" w:rsidRDefault="008423C3" w:rsidP="008423C3"/>
                          <w:p w14:paraId="67718574" w14:textId="77777777" w:rsidR="00071596" w:rsidRDefault="00071596" w:rsidP="008423C3"/>
                          <w:p w14:paraId="0919A0C4" w14:textId="77777777" w:rsidR="00071596" w:rsidRDefault="00071596" w:rsidP="008423C3"/>
                          <w:p w14:paraId="373928B7" w14:textId="77777777" w:rsidR="00071596" w:rsidRDefault="00071596" w:rsidP="008423C3"/>
                          <w:p w14:paraId="26DBC016" w14:textId="77777777" w:rsidR="00071596" w:rsidRDefault="00071596" w:rsidP="008423C3"/>
                          <w:p w14:paraId="5764CA08" w14:textId="77777777" w:rsidR="00071596" w:rsidRPr="007621E5" w:rsidRDefault="00071596" w:rsidP="008423C3"/>
                        </w:txbxContent>
                      </wps:txbx>
                      <wps:bodyPr rot="0" vert="horz" wrap="square" lIns="396000" tIns="180000" rIns="396000" bIns="360000" anchor="t" anchorCtr="0">
                        <a:spAutoFit/>
                      </wps:bodyPr>
                    </wps:wsp>
                  </a:graphicData>
                </a:graphic>
              </wp:inline>
            </w:drawing>
          </mc:Choice>
          <mc:Fallback>
            <w:pict>
              <v:roundrect w14:anchorId="3E8AC533" id="_x0000_s1071"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" fillcolor="white [3212]" stroked="f">
                <v:stroke joinstyle="miter"/>
                <v:textbox style="mso-fit-shape-to-text:t" inset="11mm,5mm,11mm,10mm">
                  <w:txbxContent>
                    <w:p w14:paraId="14723846" w14:textId="77777777" w:rsidR="00B139AA" w:rsidRDefault="008423C3" w:rsidP="00B139AA">
                      <w:pPr>
                        <w:pStyle w:val="Strretekst"/>
                      </w:pPr>
                      <w:r w:rsidRPr="008423C3">
                        <w:t>Jeg vil tænke en taknemmelig tanke eller to hver dag, lige efter at jeg</w:t>
                      </w:r>
                    </w:p>
                    <w:p w14:paraId="7CE58E4C" w14:textId="77777777" w:rsidR="00B139AA" w:rsidRPr="008423C3" w:rsidRDefault="00B139AA" w:rsidP="00B139AA">
                      <w:pPr>
                        <w:pStyle w:val="Brdtekst"/>
                      </w:pPr>
                    </w:p>
                    <w:p w14:paraId="0D90F4A5" w14:textId="77777777" w:rsidR="008423C3" w:rsidRDefault="008423C3" w:rsidP="008423C3"/>
                    <w:p w14:paraId="0D061B50" w14:textId="77777777" w:rsidR="008423C3" w:rsidRDefault="008423C3" w:rsidP="008423C3"/>
                    <w:p w14:paraId="3E527679" w14:textId="77777777" w:rsidR="008423C3" w:rsidRDefault="008423C3" w:rsidP="008423C3"/>
                    <w:p w14:paraId="7C97D273" w14:textId="77777777" w:rsidR="008423C3" w:rsidRDefault="008423C3" w:rsidP="008423C3"/>
                    <w:p w14:paraId="67718574" w14:textId="77777777" w:rsidR="00071596" w:rsidRDefault="00071596" w:rsidP="008423C3"/>
                    <w:p w14:paraId="0919A0C4" w14:textId="77777777" w:rsidR="00071596" w:rsidRDefault="00071596" w:rsidP="008423C3"/>
                    <w:p w14:paraId="373928B7" w14:textId="77777777" w:rsidR="00071596" w:rsidRDefault="00071596" w:rsidP="008423C3"/>
                    <w:p w14:paraId="26DBC016" w14:textId="77777777" w:rsidR="00071596" w:rsidRDefault="00071596" w:rsidP="008423C3"/>
                    <w:p w14:paraId="5764CA08" w14:textId="77777777" w:rsidR="00071596" w:rsidRPr="007621E5" w:rsidRDefault="00071596" w:rsidP="008423C3"/>
                  </w:txbxContent>
                </v:textbox>
                <w10:anchorlock/>
              </v:roundrect>
            </w:pict>
          </mc:Fallback>
        </mc:AlternateContent>
      </w:r>
    </w:p>
    <w:p w14:paraId="17D0BAC8" w14:textId="77777777" w:rsidR="0031684D" w:rsidRDefault="0031684D" w:rsidP="008423C3"/>
    <w:p w14:paraId="3D9A379D" w14:textId="77777777" w:rsidR="0031684D" w:rsidRDefault="0031684D" w:rsidP="008423C3"/>
    <w:p w14:paraId="60545B46" w14:textId="77777777" w:rsidR="0031684D" w:rsidRDefault="0031684D" w:rsidP="0031684D">
      <w:pPr>
        <w:pStyle w:val="Overskrift1"/>
      </w:pPr>
      <w:r w:rsidRPr="0031684D">
        <w:t>Øvelse 15: Lav en plan for den kommende uge</w:t>
      </w:r>
    </w:p>
    <w:p w14:paraId="1F3E7315" w14:textId="77777777" w:rsidR="0031684D" w:rsidRDefault="00BE53D1" w:rsidP="000145E0">
      <w:r>
        <w:rPr>
          <w:noProof/>
        </w:rPr>
        <w:drawing>
          <wp:anchor distT="0" distB="0" distL="114300" distR="114300" simplePos="0" relativeHeight="251825152" behindDoc="0" locked="0" layoutInCell="1" allowOverlap="1" wp14:anchorId="06475395" wp14:editId="795E2DB4">
            <wp:simplePos x="0" y="0"/>
            <wp:positionH relativeFrom="leftMargin">
              <wp:posOffset>393163</wp:posOffset>
            </wp:positionH>
            <wp:positionV relativeFrom="paragraph">
              <wp:posOffset>195580</wp:posOffset>
            </wp:positionV>
            <wp:extent cx="465635" cy="640848"/>
            <wp:effectExtent l="0" t="0" r="0" b="698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42" cstate="print">
                      <a:extLst>
                        <a:ext uri="{28A0092B-C50C-407E-A947-70E740481C1C}">
                          <a14:useLocalDpi xmlns:a14="http://schemas.microsoft.com/office/drawing/2010/main"/>
                        </a:ext>
                      </a:extLst>
                    </a:blip>
                    <a:stretch>
                      <a:fillRect/>
                    </a:stretch>
                  </pic:blipFill>
                  <pic:spPr>
                    <a:xfrm>
                      <a:off x="0" y="0"/>
                      <a:ext cx="465635" cy="640848"/>
                    </a:xfrm>
                    <a:prstGeom prst="rect">
                      <a:avLst/>
                    </a:prstGeom>
                  </pic:spPr>
                </pic:pic>
              </a:graphicData>
            </a:graphic>
            <wp14:sizeRelH relativeFrom="margin">
              <wp14:pctWidth>0</wp14:pctWidth>
            </wp14:sizeRelH>
            <wp14:sizeRelV relativeFrom="margin">
              <wp14:pctHeight>0</wp14:pctHeight>
            </wp14:sizeRelV>
          </wp:anchor>
        </w:drawing>
      </w:r>
      <w:r w:rsidR="000145E0">
        <w:rPr>
          <w:noProof/>
        </w:rPr>
        <mc:AlternateContent>
          <mc:Choice Requires="wps">
            <w:drawing>
              <wp:inline distT="0" distB="0" distL="0" distR="0" wp14:anchorId="2D0C4389" wp14:editId="4A879D09">
                <wp:extent cx="6264000" cy="3757312"/>
                <wp:effectExtent l="0" t="0" r="3810" b="6350"/>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449ACCAD" w14:textId="77777777" w:rsidR="000145E0" w:rsidRPr="00A50265" w:rsidRDefault="000145E0" w:rsidP="000145E0">
                            <w:pPr>
                              <w:pStyle w:val="Strretekst"/>
                            </w:pPr>
                            <w:r w:rsidRPr="000145E0">
                              <w:t>Tænk på, hvem du gerne vil vise din taknemmelighed eller sige tak til i den kommende uge. Lav derefter en plan for, hvordan, hvornår og hvor du vil gøre det.</w:t>
                            </w:r>
                          </w:p>
                        </w:txbxContent>
                      </wps:txbx>
                      <wps:bodyPr rot="0" vert="horz" wrap="square" lIns="396000" tIns="180000" rIns="180000" bIns="180000" anchor="t" anchorCtr="0">
                        <a:spAutoFit/>
                      </wps:bodyPr>
                    </wps:wsp>
                  </a:graphicData>
                </a:graphic>
              </wp:inline>
            </w:drawing>
          </mc:Choice>
          <mc:Fallback>
            <w:pict>
              <v:roundrect w14:anchorId="2D0C4389" id="_x0000_s1072"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" fillcolor="white [3212]" stroked="f">
                <v:stroke joinstyle="miter"/>
                <v:textbox style="mso-fit-shape-to-text:t" inset="11mm,5mm,5mm,5mm">
                  <w:txbxContent>
                    <w:p w14:paraId="449ACCAD" w14:textId="77777777" w:rsidR="000145E0" w:rsidRPr="00A50265" w:rsidRDefault="000145E0" w:rsidP="000145E0">
                      <w:pPr>
                        <w:pStyle w:val="Strretekst"/>
                      </w:pPr>
                      <w:r w:rsidRPr="000145E0">
                        <w:t>Tænk på, hvem du gerne vil vise din taknemmelighed eller sige tak til i den kommende uge. Lav derefter en plan for, hvordan, hvornår og hvor du vil gøre det.</w:t>
                      </w:r>
                    </w:p>
                  </w:txbxContent>
                </v:textbox>
                <w10:anchorlock/>
              </v:roundrect>
            </w:pict>
          </mc:Fallback>
        </mc:AlternateContent>
      </w:r>
    </w:p>
    <w:p w14:paraId="39D1C0A0" w14:textId="77777777" w:rsidR="00BE53D1" w:rsidRDefault="00BE53D1" w:rsidP="000145E0"/>
    <w:p w14:paraId="3ED7855A" w14:textId="77777777" w:rsidR="00BE53D1" w:rsidRDefault="00BE53D1" w:rsidP="000145E0"/>
    <w:p w14:paraId="6D23B59E" w14:textId="77777777" w:rsidR="00BE53D1" w:rsidRDefault="00BE53D1" w:rsidP="000145E0">
      <w:r>
        <w:rPr>
          <w:noProof/>
        </w:rPr>
        <w:drawing>
          <wp:anchor distT="0" distB="0" distL="114300" distR="114300" simplePos="0" relativeHeight="251827200" behindDoc="0" locked="0" layoutInCell="1" allowOverlap="1" wp14:anchorId="4FA039EF" wp14:editId="50DB7398">
            <wp:simplePos x="0" y="0"/>
            <wp:positionH relativeFrom="leftMargin">
              <wp:posOffset>393163</wp:posOffset>
            </wp:positionH>
            <wp:positionV relativeFrom="paragraph">
              <wp:posOffset>102235</wp:posOffset>
            </wp:positionV>
            <wp:extent cx="465635" cy="640847"/>
            <wp:effectExtent l="0" t="0" r="0" b="698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43" cstate="print">
                      <a:extLst>
                        <a:ext uri="{28A0092B-C50C-407E-A947-70E740481C1C}">
                          <a14:useLocalDpi xmlns:a14="http://schemas.microsoft.com/office/drawing/2010/main"/>
                        </a:ext>
                      </a:extLst>
                    </a:blip>
                    <a:stretch>
                      <a:fillRect/>
                    </a:stretch>
                  </pic:blipFill>
                  <pic:spPr>
                    <a:xfrm>
                      <a:off x="0" y="0"/>
                      <a:ext cx="465635" cy="64084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0DEE6C08" wp14:editId="0EB33245">
                <wp:extent cx="6264000" cy="3757312"/>
                <wp:effectExtent l="0" t="0" r="3810" b="6350"/>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143486B3" w14:textId="77777777" w:rsidR="00BE53D1" w:rsidRPr="00A50265" w:rsidRDefault="00BE53D1" w:rsidP="00BE53D1">
                            <w:pPr>
                              <w:pStyle w:val="Strretekst"/>
                            </w:pPr>
                            <w:r w:rsidRPr="00BE53D1">
                              <w:t>Skriv din plan på næste side.</w:t>
                            </w:r>
                          </w:p>
                        </w:txbxContent>
                      </wps:txbx>
                      <wps:bodyPr rot="0" vert="horz" wrap="square" lIns="396000" tIns="180000" rIns="180000" bIns="180000" anchor="t" anchorCtr="0">
                        <a:spAutoFit/>
                      </wps:bodyPr>
                    </wps:wsp>
                  </a:graphicData>
                </a:graphic>
              </wp:inline>
            </w:drawing>
          </mc:Choice>
          <mc:Fallback>
            <w:pict>
              <v:roundrect w14:anchorId="0DEE6C08" id="_x0000_s1073"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" fillcolor="white [3212]" stroked="f">
                <v:stroke joinstyle="miter"/>
                <v:textbox style="mso-fit-shape-to-text:t" inset="11mm,5mm,5mm,5mm">
                  <w:txbxContent>
                    <w:p w14:paraId="143486B3" w14:textId="77777777" w:rsidR="00BE53D1" w:rsidRPr="00A50265" w:rsidRDefault="00BE53D1" w:rsidP="00BE53D1">
                      <w:pPr>
                        <w:pStyle w:val="Strretekst"/>
                      </w:pPr>
                      <w:r w:rsidRPr="00BE53D1">
                        <w:t>Skriv din plan på næste side.</w:t>
                      </w:r>
                    </w:p>
                  </w:txbxContent>
                </v:textbox>
                <w10:anchorlock/>
              </v:roundrect>
            </w:pict>
          </mc:Fallback>
        </mc:AlternateContent>
      </w:r>
    </w:p>
    <w:p w14:paraId="0DFB6C22" w14:textId="77777777" w:rsidR="00071596" w:rsidRDefault="00071596" w:rsidP="000145E0"/>
    <w:p w14:paraId="0170000A" w14:textId="77777777" w:rsidR="00071596" w:rsidRDefault="00071596" w:rsidP="000145E0"/>
    <w:p w14:paraId="40BE2F23" w14:textId="77777777" w:rsidR="00071596" w:rsidRDefault="00071596" w:rsidP="00071596">
      <w:pPr>
        <w:pStyle w:val="Strretekst"/>
      </w:pPr>
      <w:r w:rsidRPr="00071596">
        <w:lastRenderedPageBreak/>
        <w:t>For eksempel: Jeg vil fortælle mine efterskolevenner, hvor meget de betyder for mig, på mandag kl. 20 i fællesstuen.</w:t>
      </w:r>
    </w:p>
    <w:p w14:paraId="5B2331B3" w14:textId="77777777" w:rsidR="00D20318" w:rsidRDefault="00D20318" w:rsidP="00D20318"/>
    <w:p w14:paraId="7036791D" w14:textId="77777777" w:rsidR="00D20318" w:rsidRDefault="00D20318" w:rsidP="00071596">
      <w:pPr>
        <w:pStyle w:val="Strretekst"/>
      </w:pPr>
      <w:r>
        <w:rPr>
          <w:noProof/>
        </w:rPr>
        <mc:AlternateContent>
          <mc:Choice Requires="wps">
            <w:drawing>
              <wp:inline distT="0" distB="0" distL="0" distR="0" wp14:anchorId="0B9C3FDC" wp14:editId="044A96A5">
                <wp:extent cx="6264000" cy="3757312"/>
                <wp:effectExtent l="0" t="0" r="3810" b="0"/>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3757312"/>
                        </a:xfrm>
                        <a:prstGeom prst="roundRect">
                          <a:avLst>
                            <a:gd name="adj" fmla="val 2788"/>
                          </a:avLst>
                        </a:prstGeom>
                        <a:solidFill>
                          <a:schemeClr val="bg1"/>
                        </a:solidFill>
                        <a:ln w="9525">
                          <a:noFill/>
                          <a:miter lim="800000"/>
                          <a:headEnd/>
                          <a:tailEnd/>
                        </a:ln>
                      </wps:spPr>
                      <wps:txbx>
                        <w:txbxContent>
                          <w:p w14:paraId="740127BE" w14:textId="77777777" w:rsidR="00D20318" w:rsidRDefault="00D20318" w:rsidP="00D20318">
                            <w:pPr>
                              <w:rPr>
                                <w:color w:val="000000" w:themeColor="text1"/>
                                <w:sz w:val="32"/>
                                <w:szCs w:val="32"/>
                              </w:rPr>
                            </w:pPr>
                            <w:r w:rsidRPr="00D20318">
                              <w:rPr>
                                <w:color w:val="000000" w:themeColor="text1"/>
                                <w:sz w:val="32"/>
                                <w:szCs w:val="32"/>
                              </w:rPr>
                              <w:t>Skriv din plan her:</w:t>
                            </w:r>
                          </w:p>
                          <w:p w14:paraId="6B5EA0B4" w14:textId="77777777" w:rsidR="00D20318" w:rsidRDefault="00D20318" w:rsidP="00D20318"/>
                          <w:p w14:paraId="2847FCD2" w14:textId="77777777" w:rsidR="00D20318" w:rsidRPr="00CB5E57" w:rsidRDefault="00D20318" w:rsidP="00CB5E57">
                            <w:pPr>
                              <w:pStyle w:val="Brdtekst"/>
                            </w:pPr>
                          </w:p>
                          <w:p w14:paraId="6CBADFA0" w14:textId="77777777" w:rsidR="00D20318" w:rsidRDefault="00D20318" w:rsidP="00D20318"/>
                          <w:p w14:paraId="5821E713" w14:textId="77777777" w:rsidR="00D20318" w:rsidRDefault="00D20318" w:rsidP="00CB5E57"/>
                          <w:p w14:paraId="27AA97C0" w14:textId="77777777" w:rsidR="00CB5E57" w:rsidRDefault="00CB5E57" w:rsidP="00CB5E57"/>
                          <w:p w14:paraId="568C5E0A" w14:textId="77777777" w:rsidR="00CB5E57" w:rsidRDefault="00CB5E57" w:rsidP="00CB5E57"/>
                          <w:p w14:paraId="620095CC" w14:textId="77777777" w:rsidR="000032DD" w:rsidRDefault="000032DD" w:rsidP="00CB5E57"/>
                          <w:p w14:paraId="4B7FB017" w14:textId="77777777" w:rsidR="000032DD" w:rsidRPr="007621E5" w:rsidRDefault="000032DD" w:rsidP="00CB5E57"/>
                        </w:txbxContent>
                      </wps:txbx>
                      <wps:bodyPr rot="0" vert="horz" wrap="square" lIns="396000" tIns="180000" rIns="396000" bIns="360000" anchor="t" anchorCtr="0">
                        <a:spAutoFit/>
                      </wps:bodyPr>
                    </wps:wsp>
                  </a:graphicData>
                </a:graphic>
              </wp:inline>
            </w:drawing>
          </mc:Choice>
          <mc:Fallback>
            <w:pict>
              <v:roundrect w14:anchorId="0B9C3FDC" id="_x0000_s1074" style="width:493.25pt;height:295.85pt;visibility:visible;mso-wrap-style:square;mso-left-percent:-10001;mso-top-percent:-10001;mso-position-horizontal:absolute;mso-position-horizontal-relative:char;mso-position-vertical:absolute;mso-position-vertical-relative:line;mso-left-percent:-10001;mso-top-percent:-10001;v-text-anchor:top" arcsize="182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" fillcolor="white [3212]" stroked="f">
                <v:stroke joinstyle="miter"/>
                <v:textbox style="mso-fit-shape-to-text:t" inset="11mm,5mm,11mm,10mm">
                  <w:txbxContent>
                    <w:p w14:paraId="740127BE" w14:textId="77777777" w:rsidR="00D20318" w:rsidRDefault="00D20318" w:rsidP="00D20318">
                      <w:pPr>
                        <w:rPr>
                          <w:color w:val="000000" w:themeColor="text1"/>
                          <w:sz w:val="32"/>
                          <w:szCs w:val="32"/>
                        </w:rPr>
                      </w:pPr>
                      <w:r w:rsidRPr="00D20318">
                        <w:rPr>
                          <w:color w:val="000000" w:themeColor="text1"/>
                          <w:sz w:val="32"/>
                          <w:szCs w:val="32"/>
                        </w:rPr>
                        <w:t>Skriv din plan her:</w:t>
                      </w:r>
                    </w:p>
                    <w:p w14:paraId="6B5EA0B4" w14:textId="77777777" w:rsidR="00D20318" w:rsidRDefault="00D20318" w:rsidP="00D20318"/>
                    <w:p w14:paraId="2847FCD2" w14:textId="77777777" w:rsidR="00D20318" w:rsidRPr="00CB5E57" w:rsidRDefault="00D20318" w:rsidP="00CB5E57">
                      <w:pPr>
                        <w:pStyle w:val="Brdtekst"/>
                      </w:pPr>
                    </w:p>
                    <w:p w14:paraId="6CBADFA0" w14:textId="77777777" w:rsidR="00D20318" w:rsidRDefault="00D20318" w:rsidP="00D20318"/>
                    <w:p w14:paraId="5821E713" w14:textId="77777777" w:rsidR="00D20318" w:rsidRDefault="00D20318" w:rsidP="00CB5E57"/>
                    <w:p w14:paraId="27AA97C0" w14:textId="77777777" w:rsidR="00CB5E57" w:rsidRDefault="00CB5E57" w:rsidP="00CB5E57"/>
                    <w:p w14:paraId="568C5E0A" w14:textId="77777777" w:rsidR="00CB5E57" w:rsidRDefault="00CB5E57" w:rsidP="00CB5E57"/>
                    <w:p w14:paraId="620095CC" w14:textId="77777777" w:rsidR="000032DD" w:rsidRDefault="000032DD" w:rsidP="00CB5E57"/>
                    <w:p w14:paraId="4B7FB017" w14:textId="77777777" w:rsidR="000032DD" w:rsidRPr="007621E5" w:rsidRDefault="000032DD" w:rsidP="00CB5E57"/>
                  </w:txbxContent>
                </v:textbox>
                <w10:anchorlock/>
              </v:roundrect>
            </w:pict>
          </mc:Fallback>
        </mc:AlternateContent>
      </w:r>
    </w:p>
    <w:p w14:paraId="74D14C9C" w14:textId="77777777" w:rsidR="005C7257" w:rsidRDefault="005C7257" w:rsidP="00071596">
      <w:pPr>
        <w:pStyle w:val="Strretekst"/>
      </w:pPr>
    </w:p>
    <w:p w14:paraId="1C74FF46" w14:textId="77777777" w:rsidR="005C7257" w:rsidRDefault="005C7257" w:rsidP="005C7257">
      <w:pPr>
        <w:pStyle w:val="Indrykket"/>
      </w:pPr>
      <w:r w:rsidRPr="005C7257">
        <w:rPr>
          <w:b/>
          <w:bCs/>
        </w:rPr>
        <w:t>Opsamling:</w:t>
      </w:r>
      <w:r w:rsidRPr="005C7257">
        <w:t xml:space="preserve"> Snak med din gruppe om jeres planer.</w:t>
      </w:r>
    </w:p>
    <w:p w14:paraId="4F71EAFC" w14:textId="77777777" w:rsidR="005C7257" w:rsidRDefault="005C7257" w:rsidP="005C7257"/>
    <w:p w14:paraId="6050951E" w14:textId="77777777" w:rsidR="005C7257" w:rsidRDefault="005C7257" w:rsidP="005C7257"/>
    <w:p w14:paraId="0E759C5C" w14:textId="77777777" w:rsidR="005C7257" w:rsidRDefault="005C7257">
      <w:pPr>
        <w:spacing w:after="160" w:line="259" w:lineRule="auto"/>
      </w:pPr>
      <w:r>
        <w:br w:type="page"/>
      </w:r>
    </w:p>
    <w:p w14:paraId="50FC1D95" w14:textId="77777777" w:rsidR="005C7257" w:rsidRDefault="005C7257" w:rsidP="005C7257">
      <w:pPr>
        <w:pStyle w:val="Headinggrn"/>
        <w:jc w:val="center"/>
      </w:pPr>
      <w:r w:rsidRPr="005C7257">
        <w:lastRenderedPageBreak/>
        <w:t>Jeg er taknemmelig for...</w:t>
      </w:r>
    </w:p>
    <w:p w14:paraId="7307C4C0" w14:textId="77777777" w:rsidR="005C7257" w:rsidRPr="005C7257" w:rsidRDefault="005C7257" w:rsidP="005C7257">
      <w:pPr>
        <w:pStyle w:val="Strretekst"/>
        <w:spacing w:after="240"/>
        <w:jc w:val="center"/>
      </w:pPr>
      <w:r w:rsidRPr="005C7257">
        <w:t>“At bo i en by hvor vi passer på hinanden”</w:t>
      </w:r>
    </w:p>
    <w:p w14:paraId="0C1401F9" w14:textId="77777777" w:rsidR="005C7257" w:rsidRPr="005C7257" w:rsidRDefault="005C7257" w:rsidP="005C7257">
      <w:pPr>
        <w:pStyle w:val="Strretekst"/>
        <w:spacing w:after="240"/>
        <w:jc w:val="center"/>
      </w:pPr>
      <w:r w:rsidRPr="005C7257">
        <w:t>“At de fleste tager imod en ærlig undskyldning”</w:t>
      </w:r>
    </w:p>
    <w:p w14:paraId="769C699F" w14:textId="77777777" w:rsidR="005C7257" w:rsidRPr="005C7257" w:rsidRDefault="005C7257" w:rsidP="005C7257">
      <w:pPr>
        <w:pStyle w:val="Strretekst"/>
        <w:spacing w:after="240"/>
        <w:jc w:val="center"/>
      </w:pPr>
      <w:r w:rsidRPr="005C7257">
        <w:t>“Min mor og far, fordi de kan holde mig ud hver dag”</w:t>
      </w:r>
    </w:p>
    <w:p w14:paraId="698CF37E" w14:textId="77777777" w:rsidR="005C7257" w:rsidRPr="005C7257" w:rsidRDefault="005C7257" w:rsidP="005C7257">
      <w:pPr>
        <w:pStyle w:val="Strretekst"/>
        <w:spacing w:after="240"/>
        <w:jc w:val="center"/>
      </w:pPr>
      <w:r w:rsidRPr="005C7257">
        <w:t>“At vi har rent drikkevand”</w:t>
      </w:r>
    </w:p>
    <w:p w14:paraId="5F6616FE" w14:textId="77777777" w:rsidR="005C7257" w:rsidRPr="005C7257" w:rsidRDefault="005C7257" w:rsidP="005C7257">
      <w:pPr>
        <w:pStyle w:val="Strretekst"/>
        <w:spacing w:after="240"/>
        <w:jc w:val="center"/>
      </w:pPr>
      <w:r w:rsidRPr="005C7257">
        <w:t>“At solen altid kommer tilbage til os, når natten er omme”</w:t>
      </w:r>
    </w:p>
    <w:p w14:paraId="6A8CEF87" w14:textId="77777777" w:rsidR="005C7257" w:rsidRPr="005C7257" w:rsidRDefault="005C7257" w:rsidP="005C7257">
      <w:pPr>
        <w:pStyle w:val="Strretekst"/>
        <w:spacing w:after="240"/>
        <w:jc w:val="center"/>
      </w:pPr>
      <w:r w:rsidRPr="005C7257">
        <w:t>“At ting som regel går bedre, end jeg forestiller mig”</w:t>
      </w:r>
    </w:p>
    <w:p w14:paraId="3BCE0568" w14:textId="77777777" w:rsidR="005C7257" w:rsidRPr="005C7257" w:rsidRDefault="005C7257" w:rsidP="005C7257">
      <w:pPr>
        <w:pStyle w:val="Strretekst"/>
        <w:spacing w:after="240"/>
        <w:jc w:val="center"/>
      </w:pPr>
      <w:r w:rsidRPr="005C7257">
        <w:t>“Duften efter et regnskyl”</w:t>
      </w:r>
    </w:p>
    <w:p w14:paraId="69B227D1" w14:textId="77777777" w:rsidR="005C7257" w:rsidRPr="005C7257" w:rsidRDefault="005C7257" w:rsidP="005C7257">
      <w:pPr>
        <w:pStyle w:val="Strretekst"/>
        <w:spacing w:after="240"/>
        <w:jc w:val="center"/>
      </w:pPr>
      <w:r w:rsidRPr="005C7257">
        <w:t>“Tiden med min mormor, som snart ikke er her mere”</w:t>
      </w:r>
    </w:p>
    <w:p w14:paraId="72AE703D" w14:textId="77777777" w:rsidR="005C7257" w:rsidRPr="005C7257" w:rsidRDefault="005C7257" w:rsidP="005C7257">
      <w:pPr>
        <w:pStyle w:val="Strretekst"/>
        <w:spacing w:after="240"/>
        <w:jc w:val="center"/>
      </w:pPr>
      <w:r w:rsidRPr="005C7257">
        <w:t>“Medvind på cykelstien i dag”</w:t>
      </w:r>
    </w:p>
    <w:p w14:paraId="2914C2E8" w14:textId="77777777" w:rsidR="005C7257" w:rsidRPr="005C7257" w:rsidRDefault="005C7257" w:rsidP="005C7257">
      <w:pPr>
        <w:pStyle w:val="Strretekst"/>
        <w:spacing w:after="240"/>
        <w:jc w:val="center"/>
      </w:pPr>
      <w:r w:rsidRPr="005C7257">
        <w:t>“At selv de største fejl med tiden føles mindre alvorlige”</w:t>
      </w:r>
    </w:p>
    <w:p w14:paraId="1C8603BE" w14:textId="77777777" w:rsidR="005C7257" w:rsidRPr="005C7257" w:rsidRDefault="005C7257" w:rsidP="005C7257">
      <w:pPr>
        <w:pStyle w:val="Strretekst"/>
        <w:spacing w:after="240"/>
        <w:jc w:val="center"/>
      </w:pPr>
      <w:r w:rsidRPr="005C7257">
        <w:t>“Mælkesnitten i min taske”</w:t>
      </w:r>
    </w:p>
    <w:p w14:paraId="5C4A521C" w14:textId="77777777" w:rsidR="005C7257" w:rsidRPr="005C7257" w:rsidRDefault="005C7257" w:rsidP="005C7257">
      <w:pPr>
        <w:pStyle w:val="Strretekst"/>
        <w:spacing w:after="240"/>
        <w:jc w:val="center"/>
      </w:pPr>
      <w:r w:rsidRPr="005C7257">
        <w:t>“At du spørger, om min dag har været god”</w:t>
      </w:r>
    </w:p>
    <w:p w14:paraId="2A3CDDF4" w14:textId="77777777" w:rsidR="005C7257" w:rsidRPr="005C7257" w:rsidRDefault="005C7257" w:rsidP="005C7257">
      <w:pPr>
        <w:pStyle w:val="Strretekst"/>
        <w:spacing w:after="240"/>
        <w:jc w:val="center"/>
      </w:pPr>
      <w:r w:rsidRPr="005C7257">
        <w:t>“At du bekymrer dig om mig”</w:t>
      </w:r>
    </w:p>
    <w:p w14:paraId="7C1BB50D" w14:textId="77777777" w:rsidR="005C7257" w:rsidRPr="005C7257" w:rsidRDefault="005C7257" w:rsidP="005C7257">
      <w:pPr>
        <w:pStyle w:val="Strretekst"/>
        <w:spacing w:after="240"/>
        <w:jc w:val="center"/>
      </w:pPr>
      <w:r w:rsidRPr="005C7257">
        <w:t>“At min hund venter på mig, når jeg står op”</w:t>
      </w:r>
    </w:p>
    <w:p w14:paraId="4DFDA4A4" w14:textId="77777777" w:rsidR="005C7257" w:rsidRPr="005C7257" w:rsidRDefault="005C7257" w:rsidP="005C7257">
      <w:pPr>
        <w:pStyle w:val="Strretekst"/>
        <w:spacing w:after="240"/>
        <w:jc w:val="center"/>
      </w:pPr>
      <w:r w:rsidRPr="005C7257">
        <w:t>“Fjolleri (uden det ville livet være trist)”</w:t>
      </w:r>
    </w:p>
    <w:p w14:paraId="16A1F73B" w14:textId="77777777" w:rsidR="005C7257" w:rsidRPr="005C7257" w:rsidRDefault="005C7257" w:rsidP="005C7257">
      <w:pPr>
        <w:pStyle w:val="Strretekst"/>
        <w:spacing w:after="240"/>
        <w:jc w:val="center"/>
      </w:pPr>
      <w:r w:rsidRPr="005C7257">
        <w:t>“Dem, der tager sig af os, når vi ikke selv kan”</w:t>
      </w:r>
    </w:p>
    <w:p w14:paraId="5E964921" w14:textId="77777777" w:rsidR="005C7257" w:rsidRPr="005C7257" w:rsidRDefault="005C7257" w:rsidP="005C7257">
      <w:pPr>
        <w:pStyle w:val="Strretekst"/>
        <w:spacing w:after="240"/>
        <w:jc w:val="center"/>
      </w:pPr>
      <w:r w:rsidRPr="005C7257">
        <w:t>“Gode venner i en svær tid”</w:t>
      </w:r>
    </w:p>
    <w:p w14:paraId="468067C1" w14:textId="77777777" w:rsidR="005C7257" w:rsidRPr="005C7257" w:rsidRDefault="005C7257" w:rsidP="005C7257">
      <w:pPr>
        <w:pStyle w:val="Strretekst"/>
        <w:spacing w:after="240"/>
        <w:jc w:val="center"/>
      </w:pPr>
      <w:r w:rsidRPr="005C7257">
        <w:t>“Ytringsfrihed”</w:t>
      </w:r>
    </w:p>
    <w:p w14:paraId="47193F1D" w14:textId="77777777" w:rsidR="005C7257" w:rsidRPr="005C7257" w:rsidRDefault="005C7257" w:rsidP="005C7257">
      <w:pPr>
        <w:pStyle w:val="Strretekst"/>
        <w:spacing w:after="240"/>
        <w:jc w:val="center"/>
      </w:pPr>
      <w:r w:rsidRPr="005C7257">
        <w:t>“At jeg har en fantastisk klasse!”</w:t>
      </w:r>
    </w:p>
    <w:p w14:paraId="2E9719DF" w14:textId="77777777" w:rsidR="005C7257" w:rsidRDefault="005C7257">
      <w:pPr>
        <w:spacing w:after="160" w:line="259" w:lineRule="auto"/>
      </w:pPr>
      <w:r>
        <w:rPr>
          <w:noProof/>
        </w:rPr>
        <mc:AlternateContent>
          <mc:Choice Requires="wps">
            <w:drawing>
              <wp:anchor distT="0" distB="0" distL="114300" distR="114300" simplePos="0" relativeHeight="251829248" behindDoc="1" locked="0" layoutInCell="1" allowOverlap="1" wp14:anchorId="3C81E280" wp14:editId="5DDB28EE">
                <wp:simplePos x="0" y="0"/>
                <wp:positionH relativeFrom="page">
                  <wp:align>center</wp:align>
                </wp:positionH>
                <wp:positionV relativeFrom="page">
                  <wp:align>top</wp:align>
                </wp:positionV>
                <wp:extent cx="7560000" cy="10692000"/>
                <wp:effectExtent l="0" t="0" r="3175" b="0"/>
                <wp:wrapNone/>
                <wp:docPr id="241" name="Rectangle 2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6BBAA" id="Rectangle 241" o:spid="_x0000_s1026" style="position:absolute;margin-left:0;margin-top:0;width:595.3pt;height:841.9pt;z-index:-25148723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" fillcolor="#d8f5eb [3207]" stroked="f" strokeweight="1pt">
                <o:lock v:ext="edit" aspectratio="t"/>
                <w10:wrap anchorx="page" anchory="page"/>
              </v:rect>
            </w:pict>
          </mc:Fallback>
        </mc:AlternateContent>
      </w:r>
      <w:r>
        <w:br w:type="page"/>
      </w:r>
    </w:p>
    <w:p w14:paraId="75C84DC9" w14:textId="77777777" w:rsidR="006A7072" w:rsidRDefault="006A7072" w:rsidP="006A7072">
      <w:pPr>
        <w:pStyle w:val="Lektion"/>
      </w:pPr>
    </w:p>
    <w:p w14:paraId="205D06B1" w14:textId="77777777" w:rsidR="006A7072" w:rsidRDefault="006A7072" w:rsidP="006A7072">
      <w:pPr>
        <w:pStyle w:val="Lektion"/>
      </w:pPr>
    </w:p>
    <w:p w14:paraId="2BD672B8" w14:textId="77777777" w:rsidR="006A7072" w:rsidRDefault="006A7072" w:rsidP="006A7072">
      <w:pPr>
        <w:pStyle w:val="Lektion"/>
      </w:pPr>
    </w:p>
    <w:p w14:paraId="5CFBBC15" w14:textId="77777777" w:rsidR="006A7072" w:rsidRDefault="006A7072" w:rsidP="006A7072">
      <w:pPr>
        <w:pStyle w:val="Lektion"/>
      </w:pPr>
    </w:p>
    <w:p w14:paraId="406B5728" w14:textId="77777777" w:rsidR="006A7072" w:rsidRDefault="006A7072" w:rsidP="006A7072">
      <w:pPr>
        <w:pStyle w:val="Lektion"/>
      </w:pPr>
    </w:p>
    <w:p w14:paraId="70FB7817" w14:textId="77777777" w:rsidR="006A7072" w:rsidRDefault="006A7072" w:rsidP="006A7072">
      <w:pPr>
        <w:pStyle w:val="Lektion"/>
      </w:pPr>
    </w:p>
    <w:p w14:paraId="7A3AED08" w14:textId="77777777" w:rsidR="006A7072" w:rsidRDefault="006A7072" w:rsidP="006A7072">
      <w:pPr>
        <w:pStyle w:val="Lektion"/>
        <w:jc w:val="center"/>
      </w:pPr>
    </w:p>
    <w:p w14:paraId="41A454A7" w14:textId="77777777" w:rsidR="006A7072" w:rsidRDefault="006A7072" w:rsidP="006A7072">
      <w:pPr>
        <w:pStyle w:val="Lektion"/>
        <w:jc w:val="center"/>
      </w:pPr>
      <w:r>
        <w:t>Kort om Taknemli’-kampagnen</w:t>
      </w:r>
    </w:p>
    <w:p w14:paraId="5850512D" w14:textId="77777777" w:rsidR="006A7072" w:rsidRDefault="006A7072" w:rsidP="006A7072"/>
    <w:p w14:paraId="1C470244" w14:textId="77777777" w:rsidR="006A7072" w:rsidRDefault="006A7072" w:rsidP="006A7072">
      <w:pPr>
        <w:pStyle w:val="Strretekst"/>
        <w:spacing w:after="240"/>
        <w:jc w:val="center"/>
      </w:pPr>
      <w:r>
        <w:t xml:space="preserve">Taknemmelighed gør os gladere, mere </w:t>
      </w:r>
      <w:r>
        <w:br/>
        <w:t>hjælpsomme og styrker vigtige bånd.</w:t>
      </w:r>
    </w:p>
    <w:p w14:paraId="6B2EB927" w14:textId="77777777" w:rsidR="006A7072" w:rsidRDefault="006A7072" w:rsidP="006A7072">
      <w:pPr>
        <w:pStyle w:val="Strretekst"/>
        <w:spacing w:after="240"/>
        <w:jc w:val="center"/>
      </w:pPr>
      <w:r>
        <w:t>Det er baggrunden for Taknemli’-kampagnen.</w:t>
      </w:r>
    </w:p>
    <w:p w14:paraId="7A81EDD2" w14:textId="77777777" w:rsidR="005C7257" w:rsidRDefault="006A7072" w:rsidP="006A7072">
      <w:pPr>
        <w:pStyle w:val="Strretekst"/>
        <w:spacing w:after="240"/>
        <w:jc w:val="center"/>
      </w:pPr>
      <w:r>
        <w:t xml:space="preserve">Læs mere på </w:t>
      </w:r>
      <w:hyperlink r:id="rId44" w:history="1">
        <w:r w:rsidRPr="00A24B4F">
          <w:rPr>
            <w:rStyle w:val="Hyperlink"/>
          </w:rPr>
          <w:t>Taknemli.dk</w:t>
        </w:r>
      </w:hyperlink>
      <w:r>
        <w:t xml:space="preserve">, hvor du også kan </w:t>
      </w:r>
      <w:r>
        <w:br/>
        <w:t>finde vores gratis e-bog med viden og teknikker</w:t>
      </w:r>
      <w:r>
        <w:br/>
        <w:t xml:space="preserve"> til mere taknemmelighed.</w:t>
      </w:r>
    </w:p>
    <w:p w14:paraId="658D9DC7" w14:textId="77777777" w:rsidR="006A7072" w:rsidRPr="0031684D" w:rsidRDefault="006A7072" w:rsidP="006A7072">
      <w:pPr>
        <w:pStyle w:val="Strretekst"/>
        <w:spacing w:after="240"/>
        <w:jc w:val="center"/>
      </w:pPr>
      <w:r>
        <w:rPr>
          <w:noProof/>
        </w:rPr>
        <w:drawing>
          <wp:anchor distT="0" distB="0" distL="114300" distR="114300" simplePos="0" relativeHeight="251830272" behindDoc="0" locked="0" layoutInCell="1" allowOverlap="1" wp14:anchorId="3BBE29E6" wp14:editId="095A2490">
            <wp:simplePos x="0" y="0"/>
            <wp:positionH relativeFrom="margin">
              <wp:align>center</wp:align>
            </wp:positionH>
            <wp:positionV relativeFrom="page">
              <wp:posOffset>9678035</wp:posOffset>
            </wp:positionV>
            <wp:extent cx="1989455" cy="393700"/>
            <wp:effectExtent l="0" t="0" r="0" b="6350"/>
            <wp:wrapTopAndBottom/>
            <wp:docPr id="242" name="Picture 2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Logo&#10;&#10;Description automatically generated"/>
                    <pic:cNvPicPr/>
                  </pic:nvPicPr>
                  <pic:blipFill>
                    <a:blip r:embed="rId45" cstate="print">
                      <a:extLst>
                        <a:ext uri="{28A0092B-C50C-407E-A947-70E740481C1C}">
                          <a14:useLocalDpi xmlns:a14="http://schemas.microsoft.com/office/drawing/2010/main"/>
                        </a:ext>
                      </a:extLst>
                    </a:blip>
                    <a:stretch>
                      <a:fillRect/>
                    </a:stretch>
                  </pic:blipFill>
                  <pic:spPr>
                    <a:xfrm>
                      <a:off x="0" y="0"/>
                      <a:ext cx="1989455" cy="393700"/>
                    </a:xfrm>
                    <a:prstGeom prst="rect">
                      <a:avLst/>
                    </a:prstGeom>
                  </pic:spPr>
                </pic:pic>
              </a:graphicData>
            </a:graphic>
            <wp14:sizeRelH relativeFrom="margin">
              <wp14:pctWidth>0</wp14:pctWidth>
            </wp14:sizeRelH>
            <wp14:sizeRelV relativeFrom="margin">
              <wp14:pctHeight>0</wp14:pctHeight>
            </wp14:sizeRelV>
          </wp:anchor>
        </w:drawing>
      </w:r>
    </w:p>
    <w:sectPr w:rsidR="006A7072" w:rsidRPr="0031684D" w:rsidSect="00791A69">
      <w:headerReference w:type="default" r:id="rId46"/>
      <w:footerReference w:type="default" r:id="rId47"/>
      <w:headerReference w:type="first" r:id="rId48"/>
      <w:pgSz w:w="11906" w:h="16838"/>
      <w:pgMar w:top="992" w:right="992" w:bottom="567" w:left="992"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4546E1" w14:textId="77777777" w:rsidR="002B6E8F" w:rsidRDefault="002B6E8F" w:rsidP="00D346E4">
      <w:r>
        <w:separator/>
      </w:r>
    </w:p>
  </w:endnote>
  <w:endnote w:type="continuationSeparator" w:id="0">
    <w:p w14:paraId="14194B4F" w14:textId="77777777" w:rsidR="002B6E8F" w:rsidRDefault="002B6E8F" w:rsidP="00D3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aleway-Regular">
    <w:altName w:val="Trebuchet MS"/>
    <w:panose1 w:val="020B0503030101060003"/>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9393E" w14:textId="77777777" w:rsidR="00791A69" w:rsidRDefault="00791A69">
    <w:pPr>
      <w:pStyle w:val="Sidefod"/>
    </w:pPr>
  </w:p>
  <w:p w14:paraId="4EE5F430" w14:textId="77777777" w:rsidR="004E5D9D" w:rsidRDefault="004E5D9D" w:rsidP="004E5D9D">
    <w:pPr>
      <w:pStyle w:val="Sidefo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CB237" w14:textId="77777777" w:rsidR="002B6E8F" w:rsidRDefault="002B6E8F" w:rsidP="00D346E4">
      <w:r>
        <w:separator/>
      </w:r>
    </w:p>
  </w:footnote>
  <w:footnote w:type="continuationSeparator" w:id="0">
    <w:p w14:paraId="5C77C430" w14:textId="77777777" w:rsidR="002B6E8F" w:rsidRDefault="002B6E8F" w:rsidP="00D34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69A5E" w14:textId="77777777" w:rsidR="00174913" w:rsidRDefault="00174913" w:rsidP="00D346E4">
    <w:pPr>
      <w:pStyle w:val="Sidehoved"/>
    </w:pPr>
    <w:r>
      <w:rPr>
        <w:noProof/>
      </w:rPr>
      <mc:AlternateContent>
        <mc:Choice Requires="wps">
          <w:drawing>
            <wp:anchor distT="0" distB="0" distL="114300" distR="114300" simplePos="0" relativeHeight="251734016" behindDoc="1" locked="0" layoutInCell="1" allowOverlap="1" wp14:anchorId="539EE3FA" wp14:editId="119CD7FF">
              <wp:simplePos x="0" y="0"/>
              <wp:positionH relativeFrom="page">
                <wp:align>center</wp:align>
              </wp:positionH>
              <wp:positionV relativeFrom="page">
                <wp:align>top</wp:align>
              </wp:positionV>
              <wp:extent cx="7560000" cy="10692000"/>
              <wp:effectExtent l="0" t="0" r="3175" b="0"/>
              <wp:wrapNone/>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FFF2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0C04D" id="Rectangle 17" o:spid="_x0000_s1026" style="position:absolute;margin-left:0;margin-top:0;width:595.3pt;height:841.9pt;z-index:-251582464;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" fillcolor="#fff2d8" stroked="f" strokeweight="1pt">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D49F" w14:textId="77777777" w:rsidR="00C62471" w:rsidRDefault="00C62471" w:rsidP="00D346E4">
    <w:pPr>
      <w:pStyle w:val="Sidehoved"/>
    </w:pPr>
    <w:r>
      <w:rPr>
        <w:noProof/>
      </w:rPr>
      <mc:AlternateContent>
        <mc:Choice Requires="wps">
          <w:drawing>
            <wp:anchor distT="0" distB="0" distL="114300" distR="114300" simplePos="0" relativeHeight="251731968" behindDoc="1" locked="0" layoutInCell="1" allowOverlap="1" wp14:anchorId="491713E0" wp14:editId="156241BC">
              <wp:simplePos x="0" y="0"/>
              <wp:positionH relativeFrom="page">
                <wp:align>left</wp:align>
              </wp:positionH>
              <wp:positionV relativeFrom="page">
                <wp:align>top</wp:align>
              </wp:positionV>
              <wp:extent cx="7560000" cy="10692000"/>
              <wp:effectExtent l="0" t="0" r="3175"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solidFill>
                        <a:srgbClr val="FFF2D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DAA9" id="Rectangle 1" o:spid="_x0000_s1026" style="position:absolute;margin-left:0;margin-top:0;width:595.3pt;height:841.9pt;z-index:-2515845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" fillcolor="#fff2d8" stroked="f" strokeweigh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81BC67A4"/>
    <w:lvl w:ilvl="0">
      <w:start w:val="1"/>
      <w:numFmt w:val="decimal"/>
      <w:pStyle w:val="Opstilling-talellerbogst"/>
      <w:lvlText w:val="%1."/>
      <w:lvlJc w:val="left"/>
      <w:pPr>
        <w:tabs>
          <w:tab w:val="num" w:pos="360"/>
        </w:tabs>
        <w:ind w:left="360" w:hanging="360"/>
      </w:pPr>
      <w:rPr>
        <w:rFonts w:hint="default"/>
        <w:color w:val="FFBF3C" w:themeColor="accent2"/>
      </w:rPr>
    </w:lvl>
  </w:abstractNum>
  <w:abstractNum w:abstractNumId="1" w15:restartNumberingAfterBreak="0">
    <w:nsid w:val="FFFFFF89"/>
    <w:multiLevelType w:val="singleLevel"/>
    <w:tmpl w:val="3F8434A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6495175"/>
    <w:multiLevelType w:val="hybridMultilevel"/>
    <w:tmpl w:val="92C40620"/>
    <w:lvl w:ilvl="0" w:tplc="3BEE63D0">
      <w:start w:val="1"/>
      <w:numFmt w:val="bullet"/>
      <w:pStyle w:val="Opstilling-punkttegn"/>
      <w:lvlText w:val=""/>
      <w:lvlJc w:val="left"/>
      <w:pPr>
        <w:tabs>
          <w:tab w:val="num" w:pos="360"/>
        </w:tabs>
        <w:ind w:left="360" w:hanging="360"/>
      </w:pPr>
      <w:rPr>
        <w:rFonts w:ascii="Symbol" w:hAnsi="Symbol" w:hint="default"/>
        <w:color w:val="FFBF3C" w:themeColor="accen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82D"/>
    <w:rsid w:val="000032DD"/>
    <w:rsid w:val="00004D6F"/>
    <w:rsid w:val="0000668D"/>
    <w:rsid w:val="00007647"/>
    <w:rsid w:val="000145E0"/>
    <w:rsid w:val="00014EBA"/>
    <w:rsid w:val="00023B18"/>
    <w:rsid w:val="000270C3"/>
    <w:rsid w:val="00030449"/>
    <w:rsid w:val="000479B1"/>
    <w:rsid w:val="00053104"/>
    <w:rsid w:val="00057BD0"/>
    <w:rsid w:val="00063312"/>
    <w:rsid w:val="00064911"/>
    <w:rsid w:val="000663E8"/>
    <w:rsid w:val="00066AD3"/>
    <w:rsid w:val="00071596"/>
    <w:rsid w:val="0007441B"/>
    <w:rsid w:val="000745F7"/>
    <w:rsid w:val="00085DAA"/>
    <w:rsid w:val="000973A4"/>
    <w:rsid w:val="000A108B"/>
    <w:rsid w:val="000A2FEF"/>
    <w:rsid w:val="000A4A7C"/>
    <w:rsid w:val="000B61D7"/>
    <w:rsid w:val="000C017E"/>
    <w:rsid w:val="000D14FA"/>
    <w:rsid w:val="000D7D9E"/>
    <w:rsid w:val="000E0770"/>
    <w:rsid w:val="00103023"/>
    <w:rsid w:val="0012493D"/>
    <w:rsid w:val="00125954"/>
    <w:rsid w:val="00127D1F"/>
    <w:rsid w:val="001507E6"/>
    <w:rsid w:val="001534C8"/>
    <w:rsid w:val="0015482D"/>
    <w:rsid w:val="00157411"/>
    <w:rsid w:val="0016154F"/>
    <w:rsid w:val="00164340"/>
    <w:rsid w:val="0016587B"/>
    <w:rsid w:val="00167902"/>
    <w:rsid w:val="00174913"/>
    <w:rsid w:val="00177D25"/>
    <w:rsid w:val="00184FD7"/>
    <w:rsid w:val="001B59D9"/>
    <w:rsid w:val="001C4FD7"/>
    <w:rsid w:val="001D281C"/>
    <w:rsid w:val="001D6B2A"/>
    <w:rsid w:val="001F3A79"/>
    <w:rsid w:val="001F6495"/>
    <w:rsid w:val="00200895"/>
    <w:rsid w:val="0021721E"/>
    <w:rsid w:val="0022042A"/>
    <w:rsid w:val="0022362D"/>
    <w:rsid w:val="0023271C"/>
    <w:rsid w:val="00242315"/>
    <w:rsid w:val="00242AA0"/>
    <w:rsid w:val="00277CE2"/>
    <w:rsid w:val="00280B11"/>
    <w:rsid w:val="00280CF6"/>
    <w:rsid w:val="00281757"/>
    <w:rsid w:val="002820DA"/>
    <w:rsid w:val="00295447"/>
    <w:rsid w:val="002A28F7"/>
    <w:rsid w:val="002B0B97"/>
    <w:rsid w:val="002B3BB1"/>
    <w:rsid w:val="002B5EBF"/>
    <w:rsid w:val="002B6E8F"/>
    <w:rsid w:val="002C1BA4"/>
    <w:rsid w:val="002C64F1"/>
    <w:rsid w:val="002F51F4"/>
    <w:rsid w:val="00300FE2"/>
    <w:rsid w:val="00303EB7"/>
    <w:rsid w:val="0031684D"/>
    <w:rsid w:val="0033490A"/>
    <w:rsid w:val="003536C0"/>
    <w:rsid w:val="00353C2B"/>
    <w:rsid w:val="00355000"/>
    <w:rsid w:val="00365CC0"/>
    <w:rsid w:val="0038397A"/>
    <w:rsid w:val="00390362"/>
    <w:rsid w:val="0039639F"/>
    <w:rsid w:val="00397CF3"/>
    <w:rsid w:val="003A5750"/>
    <w:rsid w:val="003B6161"/>
    <w:rsid w:val="003B7024"/>
    <w:rsid w:val="003C24AA"/>
    <w:rsid w:val="003C2658"/>
    <w:rsid w:val="003C55AE"/>
    <w:rsid w:val="003D0117"/>
    <w:rsid w:val="003D1B39"/>
    <w:rsid w:val="003D234F"/>
    <w:rsid w:val="003D5EC9"/>
    <w:rsid w:val="003F1A4A"/>
    <w:rsid w:val="003F2158"/>
    <w:rsid w:val="003F3E9F"/>
    <w:rsid w:val="00402372"/>
    <w:rsid w:val="00402506"/>
    <w:rsid w:val="00424ECC"/>
    <w:rsid w:val="00441A36"/>
    <w:rsid w:val="00445562"/>
    <w:rsid w:val="00470FD8"/>
    <w:rsid w:val="00480444"/>
    <w:rsid w:val="00492DEC"/>
    <w:rsid w:val="00494810"/>
    <w:rsid w:val="004A2C96"/>
    <w:rsid w:val="004B0140"/>
    <w:rsid w:val="004B4854"/>
    <w:rsid w:val="004C1A85"/>
    <w:rsid w:val="004D191D"/>
    <w:rsid w:val="004D4418"/>
    <w:rsid w:val="004E4A15"/>
    <w:rsid w:val="004E5D9D"/>
    <w:rsid w:val="005031EA"/>
    <w:rsid w:val="00526334"/>
    <w:rsid w:val="00535417"/>
    <w:rsid w:val="00545C10"/>
    <w:rsid w:val="00562604"/>
    <w:rsid w:val="005743B3"/>
    <w:rsid w:val="00574A61"/>
    <w:rsid w:val="00577A7F"/>
    <w:rsid w:val="0058293C"/>
    <w:rsid w:val="00586713"/>
    <w:rsid w:val="005909AA"/>
    <w:rsid w:val="0059719B"/>
    <w:rsid w:val="005A33DE"/>
    <w:rsid w:val="005A5B8C"/>
    <w:rsid w:val="005A780F"/>
    <w:rsid w:val="005C4D02"/>
    <w:rsid w:val="005C7257"/>
    <w:rsid w:val="005E6939"/>
    <w:rsid w:val="005F79B7"/>
    <w:rsid w:val="0060453F"/>
    <w:rsid w:val="00612D14"/>
    <w:rsid w:val="00620A5E"/>
    <w:rsid w:val="00641ABD"/>
    <w:rsid w:val="0065275C"/>
    <w:rsid w:val="006618CF"/>
    <w:rsid w:val="00662075"/>
    <w:rsid w:val="0067264D"/>
    <w:rsid w:val="0068260A"/>
    <w:rsid w:val="006939A6"/>
    <w:rsid w:val="00697179"/>
    <w:rsid w:val="006A2515"/>
    <w:rsid w:val="006A5E75"/>
    <w:rsid w:val="006A7072"/>
    <w:rsid w:val="006B3DA2"/>
    <w:rsid w:val="006B6FFE"/>
    <w:rsid w:val="006C0CC5"/>
    <w:rsid w:val="006C1482"/>
    <w:rsid w:val="006D0711"/>
    <w:rsid w:val="006D6F64"/>
    <w:rsid w:val="006D78BC"/>
    <w:rsid w:val="006E07A2"/>
    <w:rsid w:val="006E1CB4"/>
    <w:rsid w:val="006E35AF"/>
    <w:rsid w:val="006F4EEF"/>
    <w:rsid w:val="0071309B"/>
    <w:rsid w:val="00722804"/>
    <w:rsid w:val="00737F68"/>
    <w:rsid w:val="007621E5"/>
    <w:rsid w:val="0077528F"/>
    <w:rsid w:val="00791A69"/>
    <w:rsid w:val="00792350"/>
    <w:rsid w:val="0079348A"/>
    <w:rsid w:val="00795B5A"/>
    <w:rsid w:val="007A1ED1"/>
    <w:rsid w:val="007C0EB9"/>
    <w:rsid w:val="007C1BD1"/>
    <w:rsid w:val="007C3F78"/>
    <w:rsid w:val="007C4F33"/>
    <w:rsid w:val="007C5D21"/>
    <w:rsid w:val="007D4116"/>
    <w:rsid w:val="007D641B"/>
    <w:rsid w:val="007E1582"/>
    <w:rsid w:val="007F6DC1"/>
    <w:rsid w:val="008048A5"/>
    <w:rsid w:val="00807844"/>
    <w:rsid w:val="008102D7"/>
    <w:rsid w:val="00812070"/>
    <w:rsid w:val="008208B1"/>
    <w:rsid w:val="00823920"/>
    <w:rsid w:val="00827BCD"/>
    <w:rsid w:val="00833BFC"/>
    <w:rsid w:val="008405FB"/>
    <w:rsid w:val="008423C3"/>
    <w:rsid w:val="008511D5"/>
    <w:rsid w:val="00853E08"/>
    <w:rsid w:val="00861B2A"/>
    <w:rsid w:val="00870E78"/>
    <w:rsid w:val="00873E3F"/>
    <w:rsid w:val="00874FA6"/>
    <w:rsid w:val="00883C8A"/>
    <w:rsid w:val="00884E71"/>
    <w:rsid w:val="0088652B"/>
    <w:rsid w:val="008A59A3"/>
    <w:rsid w:val="008D1CC2"/>
    <w:rsid w:val="008D2EC8"/>
    <w:rsid w:val="008D7339"/>
    <w:rsid w:val="008E1C21"/>
    <w:rsid w:val="00904F83"/>
    <w:rsid w:val="00912F6C"/>
    <w:rsid w:val="00915EE2"/>
    <w:rsid w:val="00917EAD"/>
    <w:rsid w:val="00934E84"/>
    <w:rsid w:val="00936FB8"/>
    <w:rsid w:val="00942E67"/>
    <w:rsid w:val="00944467"/>
    <w:rsid w:val="0095236E"/>
    <w:rsid w:val="00954095"/>
    <w:rsid w:val="009634EA"/>
    <w:rsid w:val="00964E60"/>
    <w:rsid w:val="00975376"/>
    <w:rsid w:val="00990D64"/>
    <w:rsid w:val="00992D5F"/>
    <w:rsid w:val="00996594"/>
    <w:rsid w:val="009A07BD"/>
    <w:rsid w:val="009A0B0B"/>
    <w:rsid w:val="009B07A5"/>
    <w:rsid w:val="009B38EB"/>
    <w:rsid w:val="009B5CBF"/>
    <w:rsid w:val="009C0727"/>
    <w:rsid w:val="009C1C3D"/>
    <w:rsid w:val="009C5834"/>
    <w:rsid w:val="009D0EE3"/>
    <w:rsid w:val="009D0F7A"/>
    <w:rsid w:val="009D4471"/>
    <w:rsid w:val="009E3267"/>
    <w:rsid w:val="009E66C5"/>
    <w:rsid w:val="009E7238"/>
    <w:rsid w:val="009E7957"/>
    <w:rsid w:val="009F3A8B"/>
    <w:rsid w:val="00A041DA"/>
    <w:rsid w:val="00A11B32"/>
    <w:rsid w:val="00A23134"/>
    <w:rsid w:val="00A23AEB"/>
    <w:rsid w:val="00A24B4F"/>
    <w:rsid w:val="00A31150"/>
    <w:rsid w:val="00A33558"/>
    <w:rsid w:val="00A33601"/>
    <w:rsid w:val="00A35E35"/>
    <w:rsid w:val="00A37070"/>
    <w:rsid w:val="00A50265"/>
    <w:rsid w:val="00A5291A"/>
    <w:rsid w:val="00A52C73"/>
    <w:rsid w:val="00A64EC9"/>
    <w:rsid w:val="00A714E8"/>
    <w:rsid w:val="00A71BBD"/>
    <w:rsid w:val="00A73146"/>
    <w:rsid w:val="00A7561A"/>
    <w:rsid w:val="00A9655D"/>
    <w:rsid w:val="00A975A7"/>
    <w:rsid w:val="00AB238C"/>
    <w:rsid w:val="00AB754E"/>
    <w:rsid w:val="00AB7ECD"/>
    <w:rsid w:val="00AC26ED"/>
    <w:rsid w:val="00AC278B"/>
    <w:rsid w:val="00AD4686"/>
    <w:rsid w:val="00AD5D5D"/>
    <w:rsid w:val="00AE1E40"/>
    <w:rsid w:val="00AE63AE"/>
    <w:rsid w:val="00B13543"/>
    <w:rsid w:val="00B139AA"/>
    <w:rsid w:val="00B17F81"/>
    <w:rsid w:val="00B32277"/>
    <w:rsid w:val="00B478E9"/>
    <w:rsid w:val="00B62670"/>
    <w:rsid w:val="00B670EA"/>
    <w:rsid w:val="00B76B1A"/>
    <w:rsid w:val="00B830F5"/>
    <w:rsid w:val="00B83457"/>
    <w:rsid w:val="00B848EA"/>
    <w:rsid w:val="00B97D23"/>
    <w:rsid w:val="00B97FC7"/>
    <w:rsid w:val="00BA4C30"/>
    <w:rsid w:val="00BB5C39"/>
    <w:rsid w:val="00BD352A"/>
    <w:rsid w:val="00BD7E25"/>
    <w:rsid w:val="00BE328F"/>
    <w:rsid w:val="00BE485B"/>
    <w:rsid w:val="00BE53D1"/>
    <w:rsid w:val="00BE7269"/>
    <w:rsid w:val="00BF397F"/>
    <w:rsid w:val="00BF3D1F"/>
    <w:rsid w:val="00C01907"/>
    <w:rsid w:val="00C0497B"/>
    <w:rsid w:val="00C06616"/>
    <w:rsid w:val="00C1492D"/>
    <w:rsid w:val="00C178C0"/>
    <w:rsid w:val="00C21B23"/>
    <w:rsid w:val="00C22347"/>
    <w:rsid w:val="00C25F86"/>
    <w:rsid w:val="00C4038A"/>
    <w:rsid w:val="00C415F2"/>
    <w:rsid w:val="00C552F5"/>
    <w:rsid w:val="00C62471"/>
    <w:rsid w:val="00C64049"/>
    <w:rsid w:val="00C7215B"/>
    <w:rsid w:val="00C767D7"/>
    <w:rsid w:val="00C862CF"/>
    <w:rsid w:val="00CA1803"/>
    <w:rsid w:val="00CB5E57"/>
    <w:rsid w:val="00CB7456"/>
    <w:rsid w:val="00CC10E0"/>
    <w:rsid w:val="00CC4B64"/>
    <w:rsid w:val="00CC5937"/>
    <w:rsid w:val="00CD70DF"/>
    <w:rsid w:val="00CE5BBF"/>
    <w:rsid w:val="00D015E7"/>
    <w:rsid w:val="00D20318"/>
    <w:rsid w:val="00D24EBB"/>
    <w:rsid w:val="00D32101"/>
    <w:rsid w:val="00D33765"/>
    <w:rsid w:val="00D346E4"/>
    <w:rsid w:val="00D35424"/>
    <w:rsid w:val="00D41324"/>
    <w:rsid w:val="00D47255"/>
    <w:rsid w:val="00D51161"/>
    <w:rsid w:val="00D5413B"/>
    <w:rsid w:val="00D54A74"/>
    <w:rsid w:val="00D7416C"/>
    <w:rsid w:val="00D93D63"/>
    <w:rsid w:val="00DA1361"/>
    <w:rsid w:val="00DB3D23"/>
    <w:rsid w:val="00DB4F33"/>
    <w:rsid w:val="00DB6AB9"/>
    <w:rsid w:val="00DC6EF3"/>
    <w:rsid w:val="00DD1E1A"/>
    <w:rsid w:val="00DE2FE8"/>
    <w:rsid w:val="00DE6F8E"/>
    <w:rsid w:val="00DF0E7F"/>
    <w:rsid w:val="00E0067F"/>
    <w:rsid w:val="00E11B54"/>
    <w:rsid w:val="00E27A3C"/>
    <w:rsid w:val="00E304CC"/>
    <w:rsid w:val="00E35556"/>
    <w:rsid w:val="00E62804"/>
    <w:rsid w:val="00E65E7D"/>
    <w:rsid w:val="00E73EF2"/>
    <w:rsid w:val="00E946CB"/>
    <w:rsid w:val="00EA1FF9"/>
    <w:rsid w:val="00EA38DB"/>
    <w:rsid w:val="00EA480B"/>
    <w:rsid w:val="00EB38D2"/>
    <w:rsid w:val="00EB415A"/>
    <w:rsid w:val="00EB611D"/>
    <w:rsid w:val="00EC38C6"/>
    <w:rsid w:val="00ED06E9"/>
    <w:rsid w:val="00ED148C"/>
    <w:rsid w:val="00ED444F"/>
    <w:rsid w:val="00ED65C0"/>
    <w:rsid w:val="00EF03A2"/>
    <w:rsid w:val="00EF34C7"/>
    <w:rsid w:val="00F00564"/>
    <w:rsid w:val="00F0113A"/>
    <w:rsid w:val="00F048A6"/>
    <w:rsid w:val="00F12E9D"/>
    <w:rsid w:val="00F16D5E"/>
    <w:rsid w:val="00F32117"/>
    <w:rsid w:val="00F43411"/>
    <w:rsid w:val="00F43A43"/>
    <w:rsid w:val="00F47C9A"/>
    <w:rsid w:val="00F77A4F"/>
    <w:rsid w:val="00F809A6"/>
    <w:rsid w:val="00F940D1"/>
    <w:rsid w:val="00F95F7B"/>
    <w:rsid w:val="00FC0540"/>
    <w:rsid w:val="00FC3156"/>
    <w:rsid w:val="00FC5076"/>
    <w:rsid w:val="00FC696A"/>
    <w:rsid w:val="00FC6E7F"/>
    <w:rsid w:val="00FE26AE"/>
    <w:rsid w:val="00FE7840"/>
    <w:rsid w:val="00FF0919"/>
    <w:rsid w:val="00FF51B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C75E3"/>
  <w15:chartTrackingRefBased/>
  <w15:docId w15:val="{EC1AED06-C0CD-044A-A55F-30A6823F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88652B"/>
    <w:pPr>
      <w:spacing w:after="0" w:line="240" w:lineRule="auto"/>
    </w:pPr>
    <w:rPr>
      <w:sz w:val="26"/>
      <w:szCs w:val="28"/>
    </w:rPr>
  </w:style>
  <w:style w:type="paragraph" w:styleId="Overskrift1">
    <w:name w:val="heading 1"/>
    <w:next w:val="Normal"/>
    <w:link w:val="Overskrift1Tegn"/>
    <w:uiPriority w:val="9"/>
    <w:qFormat/>
    <w:rsid w:val="00975376"/>
    <w:pPr>
      <w:keepNext/>
      <w:keepLines/>
      <w:spacing w:after="600" w:line="192" w:lineRule="auto"/>
      <w:outlineLvl w:val="0"/>
    </w:pPr>
    <w:rPr>
      <w:rFonts w:eastAsiaTheme="majorEastAsia" w:cstheme="majorBidi"/>
      <w:b/>
      <w:color w:val="003A70"/>
      <w:sz w:val="44"/>
      <w:szCs w:val="48"/>
    </w:rPr>
  </w:style>
  <w:style w:type="paragraph" w:styleId="Overskrift2">
    <w:name w:val="heading 2"/>
    <w:basedOn w:val="Normal"/>
    <w:next w:val="Brdtekst"/>
    <w:link w:val="Overskrift2Tegn"/>
    <w:uiPriority w:val="9"/>
    <w:qFormat/>
    <w:rsid w:val="00125954"/>
    <w:pPr>
      <w:keepNext/>
      <w:keepLines/>
      <w:spacing w:after="480"/>
      <w:outlineLvl w:val="1"/>
    </w:pPr>
    <w:rPr>
      <w:rFonts w:asciiTheme="majorHAnsi" w:eastAsiaTheme="majorEastAsia" w:hAnsiTheme="majorHAnsi" w:cstheme="majorBidi"/>
      <w:color w:val="000000" w:themeColor="text1"/>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rsid w:val="0058293C"/>
    <w:pPr>
      <w:tabs>
        <w:tab w:val="center" w:pos="4819"/>
        <w:tab w:val="right" w:pos="9638"/>
      </w:tabs>
    </w:pPr>
  </w:style>
  <w:style w:type="character" w:customStyle="1" w:styleId="SidehovedTegn">
    <w:name w:val="Sidehoved Tegn"/>
    <w:basedOn w:val="Standardskrifttypeiafsnit"/>
    <w:link w:val="Sidehoved"/>
    <w:uiPriority w:val="99"/>
    <w:semiHidden/>
    <w:rsid w:val="00C06616"/>
  </w:style>
  <w:style w:type="paragraph" w:styleId="Sidefod">
    <w:name w:val="footer"/>
    <w:basedOn w:val="Normal"/>
    <w:link w:val="SidefodTegn"/>
    <w:uiPriority w:val="99"/>
    <w:rsid w:val="0058293C"/>
    <w:pPr>
      <w:tabs>
        <w:tab w:val="center" w:pos="4819"/>
        <w:tab w:val="right" w:pos="9638"/>
      </w:tabs>
    </w:pPr>
  </w:style>
  <w:style w:type="character" w:customStyle="1" w:styleId="SidefodTegn">
    <w:name w:val="Sidefod Tegn"/>
    <w:basedOn w:val="Standardskrifttypeiafsnit"/>
    <w:link w:val="Sidefod"/>
    <w:uiPriority w:val="99"/>
    <w:rsid w:val="00C06616"/>
  </w:style>
  <w:style w:type="paragraph" w:styleId="Ingenafstand">
    <w:name w:val="No Spacing"/>
    <w:uiPriority w:val="1"/>
    <w:semiHidden/>
    <w:qFormat/>
    <w:rsid w:val="00D24EBB"/>
    <w:pPr>
      <w:spacing w:after="0" w:line="240" w:lineRule="auto"/>
    </w:pPr>
    <w:rPr>
      <w:color w:val="44546A" w:themeColor="text2"/>
      <w:sz w:val="20"/>
      <w:szCs w:val="20"/>
      <w:lang w:val="en-US"/>
    </w:rPr>
  </w:style>
  <w:style w:type="character" w:customStyle="1" w:styleId="Overskrift1Tegn">
    <w:name w:val="Overskrift 1 Tegn"/>
    <w:basedOn w:val="Standardskrifttypeiafsnit"/>
    <w:link w:val="Overskrift1"/>
    <w:uiPriority w:val="9"/>
    <w:rsid w:val="00975376"/>
    <w:rPr>
      <w:rFonts w:eastAsiaTheme="majorEastAsia" w:cstheme="majorBidi"/>
      <w:b/>
      <w:color w:val="003A70"/>
      <w:sz w:val="44"/>
      <w:szCs w:val="48"/>
    </w:rPr>
  </w:style>
  <w:style w:type="table" w:styleId="Tabel-Gitter">
    <w:name w:val="Table Grid"/>
    <w:basedOn w:val="Tabel-Normal"/>
    <w:uiPriority w:val="39"/>
    <w:rsid w:val="00827BCD"/>
    <w:pPr>
      <w:spacing w:after="0" w:line="240" w:lineRule="auto"/>
    </w:pPr>
    <w:rPr>
      <w:sz w:val="28"/>
    </w:rPr>
    <w:tblPr>
      <w:tblBorders>
        <w:insideH w:val="dotted" w:sz="4" w:space="0" w:color="FFE3AB"/>
      </w:tblBorders>
    </w:tblPr>
    <w:tcPr>
      <w:shd w:val="clear" w:color="auto" w:fill="FFFFFF" w:themeFill="background1"/>
    </w:tcPr>
  </w:style>
  <w:style w:type="paragraph" w:styleId="Brdtekst">
    <w:name w:val="Body Text"/>
    <w:basedOn w:val="Normal"/>
    <w:link w:val="BrdtekstTegn"/>
    <w:uiPriority w:val="99"/>
    <w:qFormat/>
    <w:rsid w:val="0023271C"/>
    <w:pPr>
      <w:pBdr>
        <w:bottom w:val="dotted" w:sz="8" w:space="1" w:color="FFBF3C"/>
      </w:pBdr>
      <w:spacing w:after="120"/>
    </w:pPr>
    <w:rPr>
      <w:color w:val="000000" w:themeColor="text1"/>
    </w:rPr>
  </w:style>
  <w:style w:type="character" w:customStyle="1" w:styleId="BrdtekstTegn">
    <w:name w:val="Brødtekst Tegn"/>
    <w:basedOn w:val="Standardskrifttypeiafsnit"/>
    <w:link w:val="Brdtekst"/>
    <w:uiPriority w:val="99"/>
    <w:rsid w:val="0023271C"/>
    <w:rPr>
      <w:color w:val="000000" w:themeColor="text1"/>
      <w:sz w:val="26"/>
      <w:szCs w:val="28"/>
    </w:rPr>
  </w:style>
  <w:style w:type="character" w:customStyle="1" w:styleId="Overskrift2Tegn">
    <w:name w:val="Overskrift 2 Tegn"/>
    <w:basedOn w:val="Standardskrifttypeiafsnit"/>
    <w:link w:val="Overskrift2"/>
    <w:uiPriority w:val="9"/>
    <w:rsid w:val="00125954"/>
    <w:rPr>
      <w:rFonts w:asciiTheme="majorHAnsi" w:eastAsiaTheme="majorEastAsia" w:hAnsiTheme="majorHAnsi" w:cstheme="majorBidi"/>
      <w:color w:val="000000" w:themeColor="text1"/>
      <w:sz w:val="32"/>
      <w:szCs w:val="28"/>
    </w:rPr>
  </w:style>
  <w:style w:type="paragraph" w:customStyle="1" w:styleId="Intro">
    <w:name w:val="Intro"/>
    <w:basedOn w:val="Normal"/>
    <w:qFormat/>
    <w:rsid w:val="00FE7840"/>
    <w:pPr>
      <w:spacing w:line="276" w:lineRule="auto"/>
    </w:pPr>
    <w:rPr>
      <w:sz w:val="36"/>
      <w:szCs w:val="36"/>
    </w:rPr>
  </w:style>
  <w:style w:type="table" w:styleId="Tabelgitter-lys">
    <w:name w:val="Grid Table Light"/>
    <w:basedOn w:val="Tabel-Normal"/>
    <w:uiPriority w:val="40"/>
    <w:rsid w:val="00FE78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ektion">
    <w:name w:val="Lektion"/>
    <w:basedOn w:val="Overskrift1"/>
    <w:qFormat/>
    <w:rsid w:val="005743B3"/>
    <w:pPr>
      <w:spacing w:before="120" w:after="0"/>
      <w:outlineLvl w:val="9"/>
    </w:pPr>
    <w:rPr>
      <w:color w:val="auto"/>
      <w:sz w:val="56"/>
      <w:szCs w:val="56"/>
    </w:rPr>
  </w:style>
  <w:style w:type="paragraph" w:customStyle="1" w:styleId="Headinggrn">
    <w:name w:val="Heading grøn"/>
    <w:basedOn w:val="Overskrift1"/>
    <w:qFormat/>
    <w:rsid w:val="00DA1361"/>
    <w:rPr>
      <w:color w:val="005C5D"/>
    </w:rPr>
  </w:style>
  <w:style w:type="paragraph" w:customStyle="1" w:styleId="Strretekst">
    <w:name w:val="Større tekst"/>
    <w:basedOn w:val="Normal"/>
    <w:qFormat/>
    <w:rsid w:val="00125954"/>
    <w:rPr>
      <w:sz w:val="32"/>
      <w:szCs w:val="36"/>
    </w:rPr>
  </w:style>
  <w:style w:type="character" w:styleId="Pladsholdertekst">
    <w:name w:val="Placeholder Text"/>
    <w:basedOn w:val="Standardskrifttypeiafsnit"/>
    <w:uiPriority w:val="99"/>
    <w:semiHidden/>
    <w:rsid w:val="007621E5"/>
    <w:rPr>
      <w:color w:val="808080"/>
    </w:rPr>
  </w:style>
  <w:style w:type="paragraph" w:customStyle="1" w:styleId="Bodytextgrn">
    <w:name w:val="Body text grøn"/>
    <w:basedOn w:val="Brdtekst"/>
    <w:qFormat/>
    <w:rsid w:val="00004D6F"/>
    <w:pPr>
      <w:pBdr>
        <w:bottom w:val="dotted" w:sz="8" w:space="1" w:color="005C5D"/>
      </w:pBdr>
    </w:pPr>
  </w:style>
  <w:style w:type="paragraph" w:customStyle="1" w:styleId="Brdtekst-Sort">
    <w:name w:val="Brødtekst - Sort"/>
    <w:basedOn w:val="Normal"/>
    <w:uiPriority w:val="99"/>
    <w:rsid w:val="00C415F2"/>
    <w:pPr>
      <w:autoSpaceDE w:val="0"/>
      <w:autoSpaceDN w:val="0"/>
      <w:adjustRightInd w:val="0"/>
      <w:spacing w:line="280" w:lineRule="atLeast"/>
      <w:textAlignment w:val="center"/>
    </w:pPr>
    <w:rPr>
      <w:rFonts w:ascii="Raleway-Regular" w:hAnsi="Raleway-Regular" w:cs="Raleway-Regular"/>
      <w:color w:val="000000"/>
      <w:sz w:val="22"/>
      <w:szCs w:val="22"/>
      <w:lang w:val="en-GB"/>
    </w:rPr>
  </w:style>
  <w:style w:type="paragraph" w:styleId="Opstilling-punkttegn">
    <w:name w:val="List Bullet"/>
    <w:basedOn w:val="Normal"/>
    <w:uiPriority w:val="99"/>
    <w:rsid w:val="00E27A3C"/>
    <w:pPr>
      <w:numPr>
        <w:numId w:val="2"/>
      </w:numPr>
      <w:contextualSpacing/>
    </w:pPr>
    <w:rPr>
      <w:sz w:val="32"/>
      <w:szCs w:val="36"/>
    </w:rPr>
  </w:style>
  <w:style w:type="paragraph" w:styleId="Opstilling-talellerbogst">
    <w:name w:val="List Number"/>
    <w:basedOn w:val="Normal"/>
    <w:uiPriority w:val="99"/>
    <w:semiHidden/>
    <w:rsid w:val="009E7957"/>
    <w:pPr>
      <w:numPr>
        <w:numId w:val="5"/>
      </w:numPr>
      <w:contextualSpacing/>
    </w:pPr>
  </w:style>
  <w:style w:type="character" w:styleId="Hyperlink">
    <w:name w:val="Hyperlink"/>
    <w:basedOn w:val="Standardskrifttypeiafsnit"/>
    <w:uiPriority w:val="99"/>
    <w:semiHidden/>
    <w:rsid w:val="00066AD3"/>
    <w:rPr>
      <w:color w:val="auto"/>
      <w:u w:val="single"/>
    </w:rPr>
  </w:style>
  <w:style w:type="character" w:styleId="Ulstomtale">
    <w:name w:val="Unresolved Mention"/>
    <w:basedOn w:val="Standardskrifttypeiafsnit"/>
    <w:uiPriority w:val="99"/>
    <w:semiHidden/>
    <w:rsid w:val="00066AD3"/>
    <w:rPr>
      <w:color w:val="605E5C"/>
      <w:shd w:val="clear" w:color="auto" w:fill="E1DFDD"/>
    </w:rPr>
  </w:style>
  <w:style w:type="paragraph" w:customStyle="1" w:styleId="Indrykket">
    <w:name w:val="Indrykket"/>
    <w:basedOn w:val="Strretekst"/>
    <w:qFormat/>
    <w:rsid w:val="000D7D9E"/>
    <w:pPr>
      <w:ind w:left="62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Taknemli.dk/Tulipanen" TargetMode="External"/><Relationship Id="rId21" Type="http://schemas.openxmlformats.org/officeDocument/2006/relationships/image" Target="media/image14.png"/><Relationship Id="rId34" Type="http://schemas.openxmlformats.org/officeDocument/2006/relationships/hyperlink" Target="http://Taknemli.dk/hjemme/lektion-3" TargetMode="External"/><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Taknemli.d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Taknemli.dk/hjemme/lektion-3" TargetMode="External"/><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ureaugraphics/Library/Mobile%20Documents/com~apple~CloudDocs/Ialign%20mappe/Kunder/Region%20Syddanmark/Mar%202021/oevelseshaefte_hjemme.dotx" TargetMode="External"/></Relationships>
</file>

<file path=word/theme/theme1.xml><?xml version="1.0" encoding="utf-8"?>
<a:theme xmlns:a="http://schemas.openxmlformats.org/drawingml/2006/main" name="Office Theme">
  <a:themeElements>
    <a:clrScheme name="Region Syd">
      <a:dk1>
        <a:sysClr val="windowText" lastClr="000000"/>
      </a:dk1>
      <a:lt1>
        <a:sysClr val="window" lastClr="FFFFFF"/>
      </a:lt1>
      <a:dk2>
        <a:srgbClr val="44546A"/>
      </a:dk2>
      <a:lt2>
        <a:srgbClr val="E7E6E6"/>
      </a:lt2>
      <a:accent1>
        <a:srgbClr val="FFE5B1"/>
      </a:accent1>
      <a:accent2>
        <a:srgbClr val="FFBF3C"/>
      </a:accent2>
      <a:accent3>
        <a:srgbClr val="005C5D"/>
      </a:accent3>
      <a:accent4>
        <a:srgbClr val="D8F5EB"/>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4FED1-2923-4AAB-A244-3CB3AACF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oevelseshaefte_hjemme.dotx</Template>
  <TotalTime>2</TotalTime>
  <Pages>44</Pages>
  <Words>776</Words>
  <Characters>4735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Rosenberg</dc:creator>
  <cp:keywords/>
  <dc:description/>
  <cp:lastModifiedBy>Katrine Rosenberg</cp:lastModifiedBy>
  <cp:revision>1</cp:revision>
  <cp:lastPrinted>2021-03-12T11:49:00Z</cp:lastPrinted>
  <dcterms:created xsi:type="dcterms:W3CDTF">2021-03-12T11:48:00Z</dcterms:created>
  <dcterms:modified xsi:type="dcterms:W3CDTF">2021-03-12T11:50:00Z</dcterms:modified>
</cp:coreProperties>
</file>